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956AA" w14:textId="77777777" w:rsidR="00405DD9" w:rsidRPr="004B0C04" w:rsidRDefault="00405DD9">
      <w:pPr>
        <w:spacing w:before="120" w:after="120"/>
        <w:rPr>
          <w:rFonts w:ascii="Arial" w:hAnsi="Arial" w:cs="Arial"/>
          <w:sz w:val="14"/>
        </w:rPr>
        <w:sectPr w:rsidR="00405DD9" w:rsidRPr="004B0C04" w:rsidSect="00573E60">
          <w:headerReference w:type="default" r:id="rId8"/>
          <w:headerReference w:type="first" r:id="rId9"/>
          <w:footerReference w:type="first" r:id="rId10"/>
          <w:type w:val="continuous"/>
          <w:pgSz w:w="11907" w:h="16840" w:code="9"/>
          <w:pgMar w:top="2268" w:right="851" w:bottom="1134" w:left="1418" w:header="851" w:footer="833" w:gutter="0"/>
          <w:cols w:space="720"/>
          <w:noEndnote/>
          <w:titlePg/>
        </w:sectPr>
      </w:pPr>
    </w:p>
    <w:p w14:paraId="385E677D" w14:textId="77777777" w:rsidR="007E50D4" w:rsidRDefault="007E50D4">
      <w:pPr>
        <w:spacing w:before="120" w:after="120"/>
        <w:rPr>
          <w:rFonts w:ascii="Arial" w:hAnsi="Arial" w:cs="Arial"/>
          <w:sz w:val="14"/>
        </w:rPr>
      </w:pPr>
    </w:p>
    <w:p w14:paraId="18B4F4F1" w14:textId="77777777" w:rsidR="0055122B" w:rsidRPr="004B0C04" w:rsidRDefault="003A640C" w:rsidP="0055122B">
      <w:pPr>
        <w:pStyle w:val="Kopfzeile"/>
        <w:framePr w:w="3079" w:h="4837" w:hSpace="141" w:wrap="around" w:vAnchor="text" w:hAnchor="page" w:x="8500" w:y="-2116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80052DE" wp14:editId="7F77E76F">
            <wp:extent cx="1955165" cy="1579172"/>
            <wp:effectExtent l="0" t="0" r="6985" b="2540"/>
            <wp:docPr id="7" name="Grafik 7" descr="Home | Seelsorge im Al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 | Seelsorge im Alt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57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57373" w14:textId="77777777" w:rsidR="0055122B" w:rsidRPr="004B0C04" w:rsidRDefault="0055122B" w:rsidP="0055122B">
      <w:pPr>
        <w:pStyle w:val="Kopfzeile"/>
        <w:framePr w:w="3079" w:h="4837" w:hSpace="141" w:wrap="around" w:vAnchor="text" w:hAnchor="page" w:x="8500" w:y="-2116"/>
        <w:rPr>
          <w:rFonts w:ascii="Arial" w:hAnsi="Arial" w:cs="Arial"/>
          <w:color w:val="0000FF"/>
        </w:rPr>
      </w:pPr>
    </w:p>
    <w:p w14:paraId="44CB01EE" w14:textId="77777777" w:rsidR="0055122B" w:rsidRPr="004B0C04" w:rsidRDefault="0055122B" w:rsidP="0055122B">
      <w:pPr>
        <w:pStyle w:val="Kopfzeile"/>
        <w:framePr w:w="3079" w:h="4837" w:hSpace="141" w:wrap="around" w:vAnchor="text" w:hAnchor="page" w:x="8500" w:y="-2116"/>
        <w:rPr>
          <w:rFonts w:ascii="Arial" w:hAnsi="Arial" w:cs="Arial"/>
        </w:rPr>
      </w:pPr>
      <w:r w:rsidRPr="004B0C04">
        <w:rPr>
          <w:rFonts w:ascii="Arial" w:hAnsi="Arial" w:cs="Arial"/>
        </w:rPr>
        <w:t>D</w:t>
      </w:r>
      <w:r>
        <w:rPr>
          <w:rFonts w:ascii="Arial" w:hAnsi="Arial" w:cs="Arial"/>
        </w:rPr>
        <w:t>ie</w:t>
      </w:r>
      <w:r w:rsidRPr="004B0C04">
        <w:rPr>
          <w:rFonts w:ascii="Arial" w:hAnsi="Arial" w:cs="Arial"/>
        </w:rPr>
        <w:t xml:space="preserve"> Geschäftsführer</w:t>
      </w:r>
      <w:r>
        <w:rPr>
          <w:rFonts w:ascii="Arial" w:hAnsi="Arial" w:cs="Arial"/>
        </w:rPr>
        <w:t xml:space="preserve">in </w:t>
      </w:r>
      <w:r w:rsidRPr="004B0C04">
        <w:rPr>
          <w:rFonts w:ascii="Arial" w:hAnsi="Arial" w:cs="Arial"/>
        </w:rPr>
        <w:t xml:space="preserve">des </w:t>
      </w:r>
    </w:p>
    <w:p w14:paraId="3B15EABE" w14:textId="77777777" w:rsidR="003A640C" w:rsidRDefault="0055122B" w:rsidP="0055122B">
      <w:pPr>
        <w:pStyle w:val="Kopfzeile"/>
        <w:framePr w:w="3079" w:h="4837" w:hSpace="141" w:wrap="around" w:vAnchor="text" w:hAnchor="page" w:x="8500" w:y="-2116"/>
        <w:rPr>
          <w:rFonts w:ascii="Arial" w:hAnsi="Arial" w:cs="Arial"/>
        </w:rPr>
      </w:pPr>
      <w:proofErr w:type="spellStart"/>
      <w:r w:rsidRPr="004B0C04">
        <w:rPr>
          <w:rFonts w:ascii="Arial" w:hAnsi="Arial" w:cs="Arial"/>
        </w:rPr>
        <w:t>Alten</w:t>
      </w:r>
      <w:r w:rsidR="003A640C">
        <w:rPr>
          <w:rFonts w:ascii="Arial" w:hAnsi="Arial" w:cs="Arial"/>
        </w:rPr>
        <w:t>PflegeHeimS</w:t>
      </w:r>
      <w:r w:rsidRPr="004B0C04">
        <w:rPr>
          <w:rFonts w:ascii="Arial" w:hAnsi="Arial" w:cs="Arial"/>
        </w:rPr>
        <w:t>eelsorge</w:t>
      </w:r>
      <w:proofErr w:type="spellEnd"/>
      <w:r w:rsidR="003A640C">
        <w:rPr>
          <w:rFonts w:ascii="Arial" w:hAnsi="Arial" w:cs="Arial"/>
        </w:rPr>
        <w:t>-</w:t>
      </w:r>
    </w:p>
    <w:p w14:paraId="52DB4859" w14:textId="77777777" w:rsidR="0055122B" w:rsidRPr="004B0C04" w:rsidRDefault="003A640C" w:rsidP="0055122B">
      <w:pPr>
        <w:pStyle w:val="Kopfzeile"/>
        <w:framePr w:w="3079" w:h="4837" w:hSpace="141" w:wrap="around" w:vAnchor="text" w:hAnchor="page" w:x="8500" w:y="-2116"/>
        <w:rPr>
          <w:rFonts w:ascii="Arial" w:hAnsi="Arial" w:cs="Arial"/>
        </w:rPr>
      </w:pPr>
      <w:r>
        <w:rPr>
          <w:rFonts w:ascii="Arial" w:hAnsi="Arial" w:cs="Arial"/>
        </w:rPr>
        <w:t>Konvents</w:t>
      </w:r>
    </w:p>
    <w:p w14:paraId="4173698E" w14:textId="77777777" w:rsidR="0055122B" w:rsidRDefault="0055122B" w:rsidP="0055122B">
      <w:pPr>
        <w:framePr w:w="3079" w:h="4837" w:hSpace="141" w:wrap="around" w:vAnchor="text" w:hAnchor="page" w:x="8500" w:y="-2116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Marion Wagner</w:t>
      </w:r>
    </w:p>
    <w:p w14:paraId="03A543A8" w14:textId="77777777" w:rsidR="0055122B" w:rsidRPr="004B0C04" w:rsidRDefault="0055122B" w:rsidP="0055122B">
      <w:pPr>
        <w:framePr w:w="3079" w:h="4837" w:hSpace="141" w:wrap="around" w:vAnchor="text" w:hAnchor="page" w:x="8500" w:y="-2116"/>
        <w:rPr>
          <w:rFonts w:ascii="Arial" w:hAnsi="Arial" w:cs="Arial"/>
          <w:sz w:val="18"/>
        </w:rPr>
      </w:pPr>
    </w:p>
    <w:p w14:paraId="76213A0D" w14:textId="77777777" w:rsidR="0055122B" w:rsidRDefault="0055122B" w:rsidP="0055122B">
      <w:pPr>
        <w:framePr w:w="3079" w:h="4837" w:hSpace="141" w:wrap="around" w:vAnchor="text" w:hAnchor="page" w:x="8500" w:y="-2116"/>
        <w:rPr>
          <w:rFonts w:ascii="Arial" w:hAnsi="Arial" w:cs="Arial"/>
          <w:sz w:val="18"/>
        </w:rPr>
      </w:pPr>
      <w:r w:rsidRPr="004B0C04">
        <w:rPr>
          <w:rFonts w:ascii="Arial" w:hAnsi="Arial" w:cs="Arial"/>
          <w:sz w:val="18"/>
        </w:rPr>
        <w:t>S</w:t>
      </w:r>
      <w:r>
        <w:rPr>
          <w:rFonts w:ascii="Arial" w:hAnsi="Arial" w:cs="Arial"/>
          <w:sz w:val="18"/>
        </w:rPr>
        <w:t xml:space="preserve">peyer, </w:t>
      </w:r>
      <w:r w:rsidR="005F3C94">
        <w:rPr>
          <w:rFonts w:ascii="Arial" w:hAnsi="Arial" w:cs="Arial"/>
          <w:sz w:val="18"/>
        </w:rPr>
        <w:t>19.08.2026</w:t>
      </w:r>
    </w:p>
    <w:p w14:paraId="73BD0380" w14:textId="77777777" w:rsidR="005C0C9F" w:rsidRPr="004B0C04" w:rsidRDefault="005C0C9F" w:rsidP="0055122B">
      <w:pPr>
        <w:framePr w:w="3079" w:h="4837" w:hSpace="141" w:wrap="around" w:vAnchor="text" w:hAnchor="page" w:x="8500" w:y="-2116"/>
        <w:rPr>
          <w:rFonts w:ascii="Arial" w:hAnsi="Arial" w:cs="Arial"/>
        </w:rPr>
      </w:pPr>
    </w:p>
    <w:p w14:paraId="353C2C3A" w14:textId="77777777" w:rsidR="00B004BB" w:rsidRDefault="003A640C" w:rsidP="00B004BB">
      <w:pPr>
        <w:rPr>
          <w:rFonts w:ascii="Arial" w:hAnsi="Arial" w:cs="Arial"/>
          <w:sz w:val="14"/>
        </w:rPr>
      </w:pPr>
      <w:r>
        <w:rPr>
          <w:rFonts w:ascii="Arial" w:hAnsi="Arial" w:cs="Arial"/>
          <w:noProof/>
          <w:sz w:val="1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F696E5" wp14:editId="5007958C">
                <wp:simplePos x="0" y="0"/>
                <wp:positionH relativeFrom="column">
                  <wp:posOffset>5890895</wp:posOffset>
                </wp:positionH>
                <wp:positionV relativeFrom="paragraph">
                  <wp:posOffset>109220</wp:posOffset>
                </wp:positionV>
                <wp:extent cx="542925" cy="142875"/>
                <wp:effectExtent l="0" t="0" r="9525" b="952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55EC3" id="Rechteck 9" o:spid="_x0000_s1026" style="position:absolute;margin-left:463.85pt;margin-top:8.6pt;width:42.7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" fillcolor="white [3212]" stroked="f" strokeweight="2pt"/>
            </w:pict>
          </mc:Fallback>
        </mc:AlternateContent>
      </w:r>
      <w:proofErr w:type="spellStart"/>
      <w:r w:rsidR="00B004BB">
        <w:rPr>
          <w:rFonts w:ascii="Arial" w:hAnsi="Arial" w:cs="Arial"/>
          <w:sz w:val="14"/>
        </w:rPr>
        <w:t>Alten</w:t>
      </w:r>
      <w:r>
        <w:rPr>
          <w:rFonts w:ascii="Arial" w:hAnsi="Arial" w:cs="Arial"/>
          <w:sz w:val="14"/>
        </w:rPr>
        <w:t>PlegeHeimSeelsorge</w:t>
      </w:r>
      <w:proofErr w:type="spellEnd"/>
      <w:r>
        <w:rPr>
          <w:rFonts w:ascii="Arial" w:hAnsi="Arial" w:cs="Arial"/>
          <w:sz w:val="14"/>
        </w:rPr>
        <w:t xml:space="preserve"> </w:t>
      </w:r>
      <w:r w:rsidR="00540838">
        <w:rPr>
          <w:rFonts w:ascii="Arial" w:hAnsi="Arial" w:cs="Arial"/>
          <w:sz w:val="14"/>
        </w:rPr>
        <w:t>der Prot.</w:t>
      </w:r>
      <w:r>
        <w:rPr>
          <w:rFonts w:ascii="Arial" w:hAnsi="Arial" w:cs="Arial"/>
          <w:sz w:val="14"/>
        </w:rPr>
        <w:t xml:space="preserve"> </w:t>
      </w:r>
      <w:r w:rsidR="00540838">
        <w:rPr>
          <w:rFonts w:ascii="Arial" w:hAnsi="Arial" w:cs="Arial"/>
          <w:sz w:val="14"/>
        </w:rPr>
        <w:t>Landeskirche Pfalz</w:t>
      </w:r>
    </w:p>
    <w:p w14:paraId="6079881B" w14:textId="77777777" w:rsidR="00405DD9" w:rsidRPr="004B0C04" w:rsidRDefault="00B004BB" w:rsidP="00B004BB">
      <w:pPr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Marion Wagner Karmeliterstr. 20 67346 Speyer</w:t>
      </w:r>
      <w:r w:rsidR="00405DD9" w:rsidRPr="004B0C04">
        <w:rPr>
          <w:rFonts w:ascii="Arial" w:hAnsi="Arial" w:cs="Arial"/>
          <w:sz w:val="14"/>
        </w:rPr>
        <w:t xml:space="preserve"> </w:t>
      </w:r>
    </w:p>
    <w:p w14:paraId="31676840" w14:textId="77777777" w:rsidR="007176A6" w:rsidRDefault="007176A6" w:rsidP="007176A6">
      <w:pPr>
        <w:rPr>
          <w:rFonts w:ascii="Arial" w:hAnsi="Arial" w:cs="Arial"/>
        </w:rPr>
      </w:pPr>
    </w:p>
    <w:p w14:paraId="67171D10" w14:textId="77777777" w:rsidR="00987C36" w:rsidRDefault="00987C36" w:rsidP="00A70310">
      <w:pPr>
        <w:rPr>
          <w:rFonts w:ascii="Arial" w:hAnsi="Arial" w:cs="Arial"/>
          <w:sz w:val="24"/>
          <w:szCs w:val="24"/>
        </w:rPr>
      </w:pPr>
    </w:p>
    <w:p w14:paraId="7CC2E964" w14:textId="77777777" w:rsidR="005C0C9F" w:rsidRDefault="005C0C9F" w:rsidP="00A70310">
      <w:pPr>
        <w:rPr>
          <w:rFonts w:ascii="Arial" w:hAnsi="Arial" w:cs="Arial"/>
          <w:sz w:val="24"/>
          <w:szCs w:val="24"/>
        </w:rPr>
      </w:pPr>
    </w:p>
    <w:p w14:paraId="5C80A7D3" w14:textId="77777777" w:rsidR="005C0C9F" w:rsidRDefault="005C0C9F" w:rsidP="00A70310">
      <w:pPr>
        <w:rPr>
          <w:rFonts w:ascii="Arial" w:hAnsi="Arial" w:cs="Arial"/>
          <w:sz w:val="24"/>
          <w:szCs w:val="24"/>
        </w:rPr>
      </w:pPr>
    </w:p>
    <w:p w14:paraId="4EB3254A" w14:textId="77777777" w:rsidR="005C0C9F" w:rsidRDefault="005C0C9F" w:rsidP="00A70310">
      <w:pPr>
        <w:rPr>
          <w:rFonts w:ascii="Arial" w:hAnsi="Arial" w:cs="Arial"/>
          <w:sz w:val="24"/>
          <w:szCs w:val="24"/>
        </w:rPr>
      </w:pPr>
    </w:p>
    <w:p w14:paraId="49AA6757" w14:textId="77777777" w:rsidR="00987C36" w:rsidRDefault="00987C36" w:rsidP="00A70310">
      <w:pPr>
        <w:rPr>
          <w:rFonts w:ascii="Arial" w:hAnsi="Arial" w:cs="Arial"/>
          <w:sz w:val="24"/>
          <w:szCs w:val="24"/>
        </w:rPr>
      </w:pPr>
    </w:p>
    <w:p w14:paraId="294B5E2E" w14:textId="77777777" w:rsidR="006E19C8" w:rsidRDefault="006E19C8" w:rsidP="00A70310">
      <w:pPr>
        <w:rPr>
          <w:rFonts w:ascii="Arial" w:hAnsi="Arial" w:cs="Arial"/>
          <w:sz w:val="24"/>
          <w:szCs w:val="24"/>
        </w:rPr>
      </w:pPr>
    </w:p>
    <w:p w14:paraId="4B68E1ED" w14:textId="77777777" w:rsidR="006E19C8" w:rsidRDefault="006E19C8" w:rsidP="00A70310">
      <w:pPr>
        <w:rPr>
          <w:rFonts w:ascii="Arial" w:hAnsi="Arial" w:cs="Arial"/>
          <w:sz w:val="24"/>
          <w:szCs w:val="24"/>
        </w:rPr>
      </w:pPr>
    </w:p>
    <w:p w14:paraId="11B02B6D" w14:textId="77777777" w:rsidR="006E19C8" w:rsidRDefault="006E19C8" w:rsidP="00A70310">
      <w:pPr>
        <w:rPr>
          <w:rFonts w:ascii="Arial" w:hAnsi="Arial" w:cs="Arial"/>
          <w:sz w:val="24"/>
          <w:szCs w:val="24"/>
        </w:rPr>
      </w:pPr>
    </w:p>
    <w:p w14:paraId="2E7E9E69" w14:textId="77777777" w:rsidR="00690378" w:rsidRDefault="00D005EA" w:rsidP="00D005EA">
      <w:pPr>
        <w:rPr>
          <w:rFonts w:ascii="Arial" w:hAnsi="Arial" w:cs="Arial"/>
          <w:sz w:val="24"/>
          <w:szCs w:val="24"/>
        </w:rPr>
      </w:pPr>
      <w:r w:rsidRPr="0000049C">
        <w:rPr>
          <w:rFonts w:ascii="Arial" w:hAnsi="Arial" w:cs="Arial"/>
          <w:sz w:val="24"/>
          <w:szCs w:val="24"/>
        </w:rPr>
        <w:fldChar w:fldCharType="begin"/>
      </w:r>
      <w:r w:rsidRPr="0000049C">
        <w:rPr>
          <w:rFonts w:ascii="Arial" w:hAnsi="Arial" w:cs="Arial"/>
          <w:sz w:val="24"/>
          <w:szCs w:val="24"/>
        </w:rPr>
        <w:instrText xml:space="preserve"> IF </w:instrText>
      </w:r>
      <w:r w:rsidRPr="0000049C">
        <w:rPr>
          <w:rFonts w:ascii="Arial" w:hAnsi="Arial" w:cs="Arial"/>
          <w:sz w:val="24"/>
          <w:szCs w:val="24"/>
        </w:rPr>
        <w:fldChar w:fldCharType="begin"/>
      </w:r>
      <w:r w:rsidRPr="0000049C">
        <w:rPr>
          <w:rFonts w:ascii="Arial" w:hAnsi="Arial" w:cs="Arial"/>
          <w:sz w:val="24"/>
          <w:szCs w:val="24"/>
        </w:rPr>
        <w:instrText xml:space="preserve"> MERGEFIELD Anrede </w:instrText>
      </w:r>
      <w:r w:rsidRPr="0000049C">
        <w:rPr>
          <w:rFonts w:ascii="Arial" w:hAnsi="Arial" w:cs="Arial"/>
          <w:sz w:val="24"/>
          <w:szCs w:val="24"/>
        </w:rPr>
        <w:fldChar w:fldCharType="separate"/>
      </w:r>
      <w:r w:rsidRPr="00A657E6">
        <w:rPr>
          <w:rFonts w:ascii="Arial" w:hAnsi="Arial" w:cs="Arial"/>
          <w:noProof/>
          <w:sz w:val="24"/>
          <w:szCs w:val="24"/>
        </w:rPr>
        <w:instrText>Frau</w:instrText>
      </w:r>
      <w:r w:rsidRPr="0000049C">
        <w:rPr>
          <w:rFonts w:ascii="Arial" w:hAnsi="Arial" w:cs="Arial"/>
          <w:sz w:val="24"/>
          <w:szCs w:val="24"/>
        </w:rPr>
        <w:fldChar w:fldCharType="end"/>
      </w:r>
      <w:r w:rsidRPr="0000049C">
        <w:rPr>
          <w:rFonts w:ascii="Arial" w:hAnsi="Arial" w:cs="Arial"/>
          <w:sz w:val="24"/>
          <w:szCs w:val="24"/>
        </w:rPr>
        <w:instrText xml:space="preserve"> = "Herr" "Lieber" "Liebe" </w:instrText>
      </w:r>
      <w:r w:rsidRPr="0000049C">
        <w:rPr>
          <w:rFonts w:ascii="Arial" w:hAnsi="Arial" w:cs="Arial"/>
          <w:sz w:val="24"/>
          <w:szCs w:val="24"/>
        </w:rPr>
        <w:fldChar w:fldCharType="separate"/>
      </w:r>
      <w:r w:rsidRPr="0000049C">
        <w:rPr>
          <w:rFonts w:ascii="Arial" w:hAnsi="Arial" w:cs="Arial"/>
          <w:noProof/>
          <w:sz w:val="24"/>
          <w:szCs w:val="24"/>
        </w:rPr>
        <w:t>Liebe</w:t>
      </w:r>
      <w:r w:rsidRPr="0000049C">
        <w:rPr>
          <w:rFonts w:ascii="Arial" w:hAnsi="Arial" w:cs="Arial"/>
          <w:sz w:val="24"/>
          <w:szCs w:val="24"/>
        </w:rPr>
        <w:fldChar w:fldCharType="end"/>
      </w:r>
      <w:r w:rsidR="00690378">
        <w:rPr>
          <w:rFonts w:ascii="Arial" w:hAnsi="Arial" w:cs="Arial"/>
          <w:sz w:val="24"/>
          <w:szCs w:val="24"/>
        </w:rPr>
        <w:t xml:space="preserve"> Seelsorgende in den Altenpflegeheimen,</w:t>
      </w:r>
    </w:p>
    <w:p w14:paraId="4A8FE342" w14:textId="77777777" w:rsidR="00D005EA" w:rsidRPr="00A70310" w:rsidRDefault="00690378" w:rsidP="00D005EA">
      <w:pPr>
        <w:rPr>
          <w:rFonts w:ascii="Arial" w:hAnsi="Arial" w:cs="Arial"/>
          <w:sz w:val="24"/>
          <w:szCs w:val="24"/>
        </w:rPr>
      </w:pPr>
      <w:r w:rsidRPr="00A70310">
        <w:rPr>
          <w:rFonts w:ascii="Arial" w:hAnsi="Arial" w:cs="Arial"/>
          <w:sz w:val="24"/>
          <w:szCs w:val="24"/>
        </w:rPr>
        <w:t xml:space="preserve"> </w:t>
      </w:r>
    </w:p>
    <w:p w14:paraId="0D0E2EE6" w14:textId="77777777" w:rsidR="00D005EA" w:rsidRDefault="00D005EA" w:rsidP="00D005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hoffen,</w:t>
      </w:r>
      <w:r w:rsidR="00BA6619">
        <w:rPr>
          <w:rFonts w:ascii="Arial" w:hAnsi="Arial" w:cs="Arial"/>
          <w:sz w:val="24"/>
          <w:szCs w:val="24"/>
        </w:rPr>
        <w:t xml:space="preserve"> dass es Ihnen gut geht</w:t>
      </w:r>
      <w:r w:rsidR="00F3591C">
        <w:rPr>
          <w:rFonts w:ascii="Arial" w:hAnsi="Arial" w:cs="Arial"/>
          <w:sz w:val="24"/>
          <w:szCs w:val="24"/>
        </w:rPr>
        <w:t>!? Wie vereinbart laden wir Sie hiermit</w:t>
      </w:r>
      <w:r>
        <w:rPr>
          <w:rFonts w:ascii="Arial" w:hAnsi="Arial" w:cs="Arial"/>
          <w:sz w:val="24"/>
          <w:szCs w:val="24"/>
        </w:rPr>
        <w:t xml:space="preserve"> herzlich ein zu</w:t>
      </w:r>
      <w:r w:rsidR="002367F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nächsten</w:t>
      </w:r>
      <w:r w:rsidRPr="00A70310">
        <w:rPr>
          <w:rFonts w:ascii="Arial" w:hAnsi="Arial" w:cs="Arial"/>
          <w:sz w:val="24"/>
          <w:szCs w:val="24"/>
        </w:rPr>
        <w:t xml:space="preserve"> </w:t>
      </w:r>
    </w:p>
    <w:p w14:paraId="7429F1D0" w14:textId="77777777" w:rsidR="00D005EA" w:rsidRDefault="00D005EA" w:rsidP="00D005EA">
      <w:pPr>
        <w:rPr>
          <w:rFonts w:ascii="Arial" w:hAnsi="Arial" w:cs="Arial"/>
          <w:sz w:val="24"/>
          <w:szCs w:val="24"/>
        </w:rPr>
      </w:pPr>
    </w:p>
    <w:p w14:paraId="082EA49D" w14:textId="77777777" w:rsidR="002367FE" w:rsidRDefault="00D005EA" w:rsidP="00D005EA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F052E4">
        <w:rPr>
          <w:rFonts w:ascii="Arial" w:hAnsi="Arial" w:cs="Arial"/>
          <w:b/>
          <w:sz w:val="24"/>
          <w:szCs w:val="24"/>
        </w:rPr>
        <w:t>Alten</w:t>
      </w:r>
      <w:r w:rsidR="000910C9">
        <w:rPr>
          <w:rFonts w:ascii="Arial" w:hAnsi="Arial" w:cs="Arial"/>
          <w:b/>
          <w:sz w:val="24"/>
          <w:szCs w:val="24"/>
        </w:rPr>
        <w:t>PflegeH</w:t>
      </w:r>
      <w:r w:rsidRPr="00F052E4">
        <w:rPr>
          <w:rFonts w:ascii="Arial" w:hAnsi="Arial" w:cs="Arial"/>
          <w:b/>
          <w:sz w:val="24"/>
          <w:szCs w:val="24"/>
        </w:rPr>
        <w:t>eim</w:t>
      </w:r>
      <w:r w:rsidR="000910C9">
        <w:rPr>
          <w:rFonts w:ascii="Arial" w:hAnsi="Arial" w:cs="Arial"/>
          <w:b/>
          <w:sz w:val="24"/>
          <w:szCs w:val="24"/>
        </w:rPr>
        <w:t>S</w:t>
      </w:r>
      <w:r w:rsidRPr="00F052E4">
        <w:rPr>
          <w:rFonts w:ascii="Arial" w:hAnsi="Arial" w:cs="Arial"/>
          <w:b/>
          <w:sz w:val="24"/>
          <w:szCs w:val="24"/>
        </w:rPr>
        <w:t>eelsorge</w:t>
      </w:r>
      <w:r w:rsidR="000910C9">
        <w:rPr>
          <w:rFonts w:ascii="Arial" w:hAnsi="Arial" w:cs="Arial"/>
          <w:b/>
          <w:sz w:val="24"/>
          <w:szCs w:val="24"/>
        </w:rPr>
        <w:t>K</w:t>
      </w:r>
      <w:r w:rsidRPr="00F052E4">
        <w:rPr>
          <w:rFonts w:ascii="Arial" w:hAnsi="Arial" w:cs="Arial"/>
          <w:b/>
          <w:sz w:val="24"/>
          <w:szCs w:val="24"/>
        </w:rPr>
        <w:t>onvent</w:t>
      </w:r>
      <w:proofErr w:type="spellEnd"/>
    </w:p>
    <w:p w14:paraId="006DCBD1" w14:textId="77777777" w:rsidR="007E0D5F" w:rsidRDefault="007E0D5F" w:rsidP="00D005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 ZOOM</w:t>
      </w:r>
    </w:p>
    <w:p w14:paraId="0F30CDEC" w14:textId="77777777" w:rsidR="007E0D5F" w:rsidRPr="007E0D5F" w:rsidRDefault="007E0D5F" w:rsidP="007E0D5F">
      <w:pPr>
        <w:jc w:val="center"/>
        <w:rPr>
          <w:rFonts w:ascii="Arial" w:hAnsi="Arial" w:cs="Arial"/>
          <w:b/>
          <w:sz w:val="24"/>
          <w:szCs w:val="24"/>
        </w:rPr>
      </w:pPr>
      <w:r w:rsidRPr="007E0D5F">
        <w:rPr>
          <w:rFonts w:ascii="Arial" w:hAnsi="Arial" w:cs="Arial"/>
          <w:b/>
          <w:sz w:val="24"/>
          <w:szCs w:val="24"/>
        </w:rPr>
        <w:t xml:space="preserve">am </w:t>
      </w:r>
      <w:r>
        <w:rPr>
          <w:rFonts w:ascii="Arial" w:hAnsi="Arial" w:cs="Arial"/>
          <w:b/>
          <w:sz w:val="24"/>
          <w:szCs w:val="24"/>
        </w:rPr>
        <w:t xml:space="preserve">Donnerstag, </w:t>
      </w:r>
      <w:r w:rsidR="0081196F">
        <w:rPr>
          <w:rFonts w:ascii="Arial" w:hAnsi="Arial" w:cs="Arial"/>
          <w:b/>
          <w:sz w:val="24"/>
          <w:szCs w:val="24"/>
        </w:rPr>
        <w:t>24</w:t>
      </w:r>
      <w:r w:rsidRPr="007E0D5F">
        <w:rPr>
          <w:rFonts w:ascii="Arial" w:hAnsi="Arial" w:cs="Arial"/>
          <w:b/>
          <w:sz w:val="24"/>
          <w:szCs w:val="24"/>
        </w:rPr>
        <w:t>.09.202</w:t>
      </w:r>
      <w:r w:rsidR="0081196F">
        <w:rPr>
          <w:rFonts w:ascii="Arial" w:hAnsi="Arial" w:cs="Arial"/>
          <w:b/>
          <w:sz w:val="24"/>
          <w:szCs w:val="24"/>
        </w:rPr>
        <w:t>6</w:t>
      </w:r>
      <w:r w:rsidRPr="007E0D5F">
        <w:rPr>
          <w:rFonts w:ascii="Arial" w:hAnsi="Arial" w:cs="Arial"/>
          <w:b/>
          <w:sz w:val="24"/>
          <w:szCs w:val="24"/>
        </w:rPr>
        <w:t>,</w:t>
      </w:r>
    </w:p>
    <w:p w14:paraId="5E5884AA" w14:textId="77777777" w:rsidR="007E0D5F" w:rsidRPr="007E0D5F" w:rsidRDefault="0081196F" w:rsidP="007E0D5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9-11.30</w:t>
      </w:r>
      <w:r w:rsidR="007E0D5F" w:rsidRPr="007E0D5F">
        <w:rPr>
          <w:rFonts w:ascii="Arial" w:hAnsi="Arial" w:cs="Arial"/>
          <w:b/>
          <w:sz w:val="24"/>
          <w:szCs w:val="24"/>
        </w:rPr>
        <w:t xml:space="preserve"> Uhr</w:t>
      </w:r>
    </w:p>
    <w:p w14:paraId="04E6605D" w14:textId="77777777" w:rsidR="007E0D5F" w:rsidRDefault="007E0D5F" w:rsidP="007E0D5F">
      <w:pPr>
        <w:jc w:val="center"/>
        <w:rPr>
          <w:rFonts w:ascii="Arial" w:hAnsi="Arial" w:cs="Arial"/>
          <w:b/>
          <w:sz w:val="24"/>
          <w:szCs w:val="24"/>
        </w:rPr>
      </w:pPr>
      <w:r w:rsidRPr="007E0D5F">
        <w:rPr>
          <w:rFonts w:ascii="Arial" w:hAnsi="Arial" w:cs="Arial"/>
          <w:b/>
          <w:sz w:val="24"/>
          <w:szCs w:val="24"/>
        </w:rPr>
        <w:t xml:space="preserve">zum Thema </w:t>
      </w:r>
    </w:p>
    <w:p w14:paraId="150B8F7A" w14:textId="77777777" w:rsidR="007E0D5F" w:rsidRPr="00F3591C" w:rsidRDefault="007E0D5F" w:rsidP="0081196F">
      <w:pPr>
        <w:jc w:val="center"/>
        <w:rPr>
          <w:rFonts w:ascii="Arial" w:hAnsi="Arial" w:cs="Arial"/>
          <w:b/>
          <w:sz w:val="24"/>
          <w:szCs w:val="24"/>
        </w:rPr>
      </w:pPr>
      <w:r w:rsidRPr="007E0D5F">
        <w:rPr>
          <w:rFonts w:ascii="Arial" w:hAnsi="Arial" w:cs="Arial"/>
          <w:b/>
          <w:sz w:val="24"/>
          <w:szCs w:val="24"/>
        </w:rPr>
        <w:t>„</w:t>
      </w:r>
      <w:r w:rsidR="0081196F">
        <w:rPr>
          <w:rFonts w:ascii="Arial" w:hAnsi="Arial" w:cs="Arial"/>
          <w:b/>
          <w:sz w:val="24"/>
          <w:szCs w:val="24"/>
        </w:rPr>
        <w:t xml:space="preserve">Leichte Sprache in der </w:t>
      </w:r>
      <w:proofErr w:type="spellStart"/>
      <w:r w:rsidR="0081196F">
        <w:rPr>
          <w:rFonts w:ascii="Arial" w:hAnsi="Arial" w:cs="Arial"/>
          <w:b/>
          <w:sz w:val="24"/>
          <w:szCs w:val="24"/>
        </w:rPr>
        <w:t>AltenPflegeHeimSeelsorge</w:t>
      </w:r>
      <w:proofErr w:type="spellEnd"/>
      <w:r w:rsidR="0081196F">
        <w:rPr>
          <w:rFonts w:ascii="Arial" w:hAnsi="Arial" w:cs="Arial"/>
          <w:b/>
          <w:sz w:val="24"/>
          <w:szCs w:val="24"/>
        </w:rPr>
        <w:t>“</w:t>
      </w:r>
    </w:p>
    <w:p w14:paraId="778BFDEE" w14:textId="77777777" w:rsidR="007E0D5F" w:rsidRPr="00F3591C" w:rsidRDefault="0081196F" w:rsidP="00F3591C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</w:t>
      </w:r>
      <w:r w:rsidR="007E0D5F" w:rsidRPr="00F3591C">
        <w:rPr>
          <w:rFonts w:ascii="Arial" w:hAnsi="Arial" w:cs="Arial"/>
          <w:b/>
          <w:sz w:val="24"/>
          <w:szCs w:val="24"/>
        </w:rPr>
        <w:t>it</w:t>
      </w:r>
      <w:r>
        <w:rPr>
          <w:rFonts w:ascii="Arial" w:hAnsi="Arial" w:cs="Arial"/>
          <w:b/>
          <w:sz w:val="24"/>
          <w:szCs w:val="24"/>
        </w:rPr>
        <w:t xml:space="preserve"> Anja Bein,</w:t>
      </w:r>
    </w:p>
    <w:p w14:paraId="50997FA8" w14:textId="77777777" w:rsidR="00F3591C" w:rsidRDefault="00F3591C" w:rsidP="007E0D5F">
      <w:pPr>
        <w:rPr>
          <w:rFonts w:ascii="Arial" w:hAnsi="Arial" w:cs="Arial"/>
          <w:sz w:val="24"/>
          <w:szCs w:val="24"/>
        </w:rPr>
      </w:pPr>
    </w:p>
    <w:p w14:paraId="2BC334F6" w14:textId="77777777" w:rsidR="0081196F" w:rsidRPr="002F0D21" w:rsidRDefault="0081196F" w:rsidP="0081196F">
      <w:pPr>
        <w:ind w:left="720"/>
        <w:outlineLvl w:val="2"/>
        <w:rPr>
          <w:rFonts w:ascii="Arial" w:hAnsi="Arial" w:cs="Arial"/>
          <w:b/>
          <w:bCs/>
          <w:color w:val="0D0D0D"/>
          <w:sz w:val="24"/>
          <w:szCs w:val="24"/>
        </w:rPr>
      </w:pPr>
      <w:r w:rsidRPr="002F0D21">
        <w:rPr>
          <w:rFonts w:ascii="Arial" w:hAnsi="Arial" w:cs="Arial"/>
          <w:b/>
          <w:bCs/>
          <w:color w:val="0D0D0D"/>
          <w:sz w:val="24"/>
          <w:szCs w:val="24"/>
        </w:rPr>
        <w:t>Worum geht es?</w:t>
      </w:r>
    </w:p>
    <w:p w14:paraId="7AD38E8A" w14:textId="77777777" w:rsidR="0081196F" w:rsidRPr="002F0D21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Viele ältere Menschen können Texte nicht gut verstehen.</w:t>
      </w:r>
    </w:p>
    <w:p w14:paraId="211047C9" w14:textId="77777777" w:rsidR="0081196F" w:rsidRPr="002F0D21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Das kann verschiedene Gründe haben.</w:t>
      </w:r>
    </w:p>
    <w:p w14:paraId="089EA30B" w14:textId="77777777" w:rsidR="0081196F" w:rsidRPr="002F0D21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Zum Beispiel:</w:t>
      </w:r>
    </w:p>
    <w:p w14:paraId="48E1993D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Ein Mensch hört nicht mehr so gut.</w:t>
      </w:r>
    </w:p>
    <w:p w14:paraId="11C09480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Ein Mensch kann nicht mehr so gut lesen.</w:t>
      </w:r>
    </w:p>
    <w:p w14:paraId="240DB616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Ein Mensch hat eine Demenz.</w:t>
      </w:r>
    </w:p>
    <w:p w14:paraId="3D0F3DB0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Ein Mensch kann sich nicht mehr so gut konzentrieren.</w:t>
      </w:r>
    </w:p>
    <w:p w14:paraId="0CBE5EA9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Ein Mensch versteht schwierige Wörter nicht gut.</w:t>
      </w:r>
    </w:p>
    <w:p w14:paraId="7E422513" w14:textId="77777777" w:rsidR="0081196F" w:rsidRPr="002F0D21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Auch in der Seelsorge gibt es viele schwierige Texte.</w:t>
      </w:r>
    </w:p>
    <w:p w14:paraId="4A954622" w14:textId="77777777" w:rsidR="0081196F" w:rsidRPr="002F0D21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Zum Beispiel:</w:t>
      </w:r>
    </w:p>
    <w:p w14:paraId="5BB0667C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Gebete</w:t>
      </w:r>
    </w:p>
    <w:p w14:paraId="19587E9D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Texte aus der Bibel</w:t>
      </w:r>
    </w:p>
    <w:p w14:paraId="72FDFF29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Texte für Gottesdienste</w:t>
      </w:r>
    </w:p>
    <w:p w14:paraId="1532B598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Andachten</w:t>
      </w:r>
    </w:p>
    <w:p w14:paraId="556D38B2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Briefe</w:t>
      </w:r>
    </w:p>
    <w:p w14:paraId="5A24F282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Informationen über kirchliche Angebote</w:t>
      </w:r>
    </w:p>
    <w:p w14:paraId="56784A01" w14:textId="77777777" w:rsidR="0081196F" w:rsidRDefault="0081196F" w:rsidP="0081196F">
      <w:pPr>
        <w:ind w:left="720"/>
        <w:rPr>
          <w:rFonts w:ascii="Arial" w:hAnsi="Arial" w:cs="Arial"/>
          <w:b/>
          <w:bCs/>
          <w:color w:val="0D0D0D"/>
          <w:sz w:val="24"/>
          <w:szCs w:val="24"/>
        </w:rPr>
      </w:pPr>
    </w:p>
    <w:p w14:paraId="5FBBEDF7" w14:textId="77777777" w:rsidR="0081196F" w:rsidRPr="002F0D21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  <w:r w:rsidRPr="00AA6E2D">
        <w:rPr>
          <w:rFonts w:ascii="Arial" w:hAnsi="Arial" w:cs="Arial"/>
          <w:bCs/>
          <w:color w:val="0D0D0D"/>
          <w:sz w:val="24"/>
          <w:szCs w:val="24"/>
        </w:rPr>
        <w:lastRenderedPageBreak/>
        <w:t>An diesem Vormittag befassen wir uns damit,</w:t>
      </w:r>
      <w:r w:rsidR="00AA6E2D" w:rsidRPr="00AA6E2D">
        <w:rPr>
          <w:rFonts w:ascii="Arial" w:hAnsi="Arial" w:cs="Arial"/>
          <w:bCs/>
          <w:color w:val="0D0D0D"/>
          <w:sz w:val="24"/>
          <w:szCs w:val="24"/>
        </w:rPr>
        <w:t xml:space="preserve"> wi</w:t>
      </w:r>
      <w:r w:rsidRPr="002F0D21">
        <w:rPr>
          <w:rFonts w:ascii="Arial" w:hAnsi="Arial" w:cs="Arial"/>
          <w:color w:val="0D0D0D"/>
          <w:sz w:val="24"/>
          <w:szCs w:val="24"/>
        </w:rPr>
        <w:t>e wir so sprechen und schreiben</w:t>
      </w:r>
      <w:r w:rsidR="00AA6E2D">
        <w:rPr>
          <w:rFonts w:ascii="Arial" w:hAnsi="Arial" w:cs="Arial"/>
          <w:color w:val="0D0D0D"/>
          <w:sz w:val="24"/>
          <w:szCs w:val="24"/>
        </w:rPr>
        <w:t xml:space="preserve"> </w:t>
      </w:r>
      <w:r w:rsidR="00AA6E2D" w:rsidRPr="002F0D21">
        <w:rPr>
          <w:rFonts w:ascii="Arial" w:hAnsi="Arial" w:cs="Arial"/>
          <w:color w:val="0D0D0D"/>
          <w:sz w:val="24"/>
          <w:szCs w:val="24"/>
        </w:rPr>
        <w:t>können</w:t>
      </w:r>
      <w:r w:rsidRPr="002F0D21">
        <w:rPr>
          <w:rFonts w:ascii="Arial" w:hAnsi="Arial" w:cs="Arial"/>
          <w:color w:val="0D0D0D"/>
          <w:sz w:val="24"/>
          <w:szCs w:val="24"/>
        </w:rPr>
        <w:t>, dass ältere Menschen uns besser verstehen?</w:t>
      </w:r>
    </w:p>
    <w:p w14:paraId="47A50242" w14:textId="77777777" w:rsidR="0081196F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Dabei geht es um </w:t>
      </w:r>
      <w:r w:rsidRPr="002F0D21">
        <w:rPr>
          <w:rFonts w:ascii="Arial" w:hAnsi="Arial" w:cs="Arial"/>
          <w:b/>
          <w:bCs/>
          <w:color w:val="0D0D0D"/>
          <w:sz w:val="24"/>
          <w:szCs w:val="24"/>
        </w:rPr>
        <w:t>Leichte Sprache und verständliche Sprache</w:t>
      </w:r>
      <w:r w:rsidRPr="002F0D21">
        <w:rPr>
          <w:rFonts w:ascii="Arial" w:hAnsi="Arial" w:cs="Arial"/>
          <w:color w:val="0D0D0D"/>
          <w:sz w:val="24"/>
          <w:szCs w:val="24"/>
        </w:rPr>
        <w:t>.</w:t>
      </w:r>
    </w:p>
    <w:p w14:paraId="20547C8A" w14:textId="77777777" w:rsidR="0081196F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</w:p>
    <w:p w14:paraId="643A7673" w14:textId="77777777" w:rsidR="0081196F" w:rsidRPr="002F0D21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Wir machen uns auf die Suche:</w:t>
      </w:r>
    </w:p>
    <w:p w14:paraId="31DEFC16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Was ist Leichte Sprache?</w:t>
      </w:r>
    </w:p>
    <w:p w14:paraId="52799775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Was macht einen Text schwer verständlich?</w:t>
      </w:r>
    </w:p>
    <w:p w14:paraId="1DB43793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Wie kann ich einen Text einfacher schreiben?</w:t>
      </w:r>
    </w:p>
    <w:p w14:paraId="25C4D49A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Welche Wörter sind gut verständlich?</w:t>
      </w:r>
    </w:p>
    <w:p w14:paraId="0B1CD564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Wie kann ich Gebete und Andachten verständlicher machen?</w:t>
      </w:r>
    </w:p>
    <w:p w14:paraId="6C330EB4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Wie kann ich schwierige Bibel-Texte verständlicher erklären?</w:t>
      </w:r>
    </w:p>
    <w:p w14:paraId="7DC80420" w14:textId="77777777" w:rsidR="0081196F" w:rsidRPr="002F0D21" w:rsidRDefault="0081196F" w:rsidP="0081196F">
      <w:pPr>
        <w:numPr>
          <w:ilvl w:val="1"/>
          <w:numId w:val="18"/>
        </w:numPr>
        <w:spacing w:before="100" w:beforeAutospacing="1" w:after="100" w:afterAutospacing="1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Wie kann ein digitales Werkzeug dabei helfen?</w:t>
      </w:r>
    </w:p>
    <w:p w14:paraId="7D533FD3" w14:textId="77777777" w:rsidR="0081196F" w:rsidRPr="002F0D21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Sie probieren die Methoden selbst aus.</w:t>
      </w:r>
    </w:p>
    <w:p w14:paraId="7DC479C2" w14:textId="77777777" w:rsidR="0081196F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  <w:r w:rsidRPr="002F0D21">
        <w:rPr>
          <w:rFonts w:ascii="Arial" w:hAnsi="Arial" w:cs="Arial"/>
          <w:color w:val="0D0D0D"/>
          <w:sz w:val="24"/>
          <w:szCs w:val="24"/>
        </w:rPr>
        <w:t>Sie können auch einen eigenen Text mitbringen.</w:t>
      </w:r>
    </w:p>
    <w:p w14:paraId="75800E45" w14:textId="77777777" w:rsidR="0081196F" w:rsidRPr="002F0D21" w:rsidRDefault="0081196F" w:rsidP="0081196F">
      <w:pPr>
        <w:ind w:left="720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 </w:t>
      </w:r>
    </w:p>
    <w:p w14:paraId="4CB06494" w14:textId="77777777" w:rsidR="0081196F" w:rsidRPr="00CB0D98" w:rsidRDefault="0081196F" w:rsidP="0081196F">
      <w:pPr>
        <w:rPr>
          <w:rFonts w:ascii="Arial" w:hAnsi="Arial" w:cs="Arial"/>
          <w:sz w:val="24"/>
          <w:szCs w:val="24"/>
        </w:rPr>
      </w:pPr>
    </w:p>
    <w:p w14:paraId="260F50D1" w14:textId="77777777" w:rsidR="00E26720" w:rsidRDefault="007E0D5F" w:rsidP="007E0D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 immer gibt es zu Beginn eine kleine Andacht und Austausch wird auch Zeit sein.</w:t>
      </w:r>
    </w:p>
    <w:p w14:paraId="349C2D9B" w14:textId="77777777" w:rsidR="00AA6E2D" w:rsidRDefault="00E26720" w:rsidP="007E0D5F">
      <w:pPr>
        <w:jc w:val="both"/>
        <w:rPr>
          <w:rFonts w:ascii="Arial" w:hAnsi="Arial" w:cs="Arial"/>
          <w:sz w:val="24"/>
          <w:szCs w:val="24"/>
        </w:rPr>
      </w:pPr>
      <w:r w:rsidRPr="00E26720">
        <w:rPr>
          <w:rFonts w:ascii="Arial" w:hAnsi="Arial" w:cs="Arial"/>
          <w:sz w:val="24"/>
          <w:szCs w:val="24"/>
        </w:rPr>
        <w:t xml:space="preserve">Es wäre schön, wenn Sie mir bis zum </w:t>
      </w:r>
      <w:r w:rsidR="007E0D5F">
        <w:rPr>
          <w:rFonts w:ascii="Arial" w:hAnsi="Arial" w:cs="Arial"/>
          <w:sz w:val="24"/>
          <w:szCs w:val="24"/>
        </w:rPr>
        <w:t>6.9.</w:t>
      </w:r>
      <w:r w:rsidRPr="00E26720">
        <w:rPr>
          <w:rFonts w:ascii="Arial" w:hAnsi="Arial" w:cs="Arial"/>
          <w:sz w:val="24"/>
          <w:szCs w:val="24"/>
        </w:rPr>
        <w:t xml:space="preserve"> Bescheid geben könnten, ob </w:t>
      </w:r>
      <w:r w:rsidR="007E0D5F">
        <w:rPr>
          <w:rFonts w:ascii="Arial" w:hAnsi="Arial" w:cs="Arial"/>
          <w:sz w:val="24"/>
          <w:szCs w:val="24"/>
        </w:rPr>
        <w:t>S</w:t>
      </w:r>
      <w:r w:rsidRPr="00E26720">
        <w:rPr>
          <w:rFonts w:ascii="Arial" w:hAnsi="Arial" w:cs="Arial"/>
          <w:sz w:val="24"/>
          <w:szCs w:val="24"/>
        </w:rPr>
        <w:t xml:space="preserve">ie </w:t>
      </w:r>
      <w:r w:rsidR="007E0D5F">
        <w:rPr>
          <w:rFonts w:ascii="Arial" w:hAnsi="Arial" w:cs="Arial"/>
          <w:sz w:val="24"/>
          <w:szCs w:val="24"/>
        </w:rPr>
        <w:t xml:space="preserve">teilnehmen, so dass wir </w:t>
      </w:r>
      <w:r w:rsidR="00AA6E2D">
        <w:rPr>
          <w:rFonts w:ascii="Arial" w:hAnsi="Arial" w:cs="Arial"/>
          <w:sz w:val="24"/>
          <w:szCs w:val="24"/>
        </w:rPr>
        <w:t>entsprechend planen können.</w:t>
      </w:r>
    </w:p>
    <w:p w14:paraId="668E5851" w14:textId="77777777" w:rsidR="00AA6E2D" w:rsidRDefault="00AA6E2D" w:rsidP="007E0D5F">
      <w:pPr>
        <w:jc w:val="both"/>
        <w:rPr>
          <w:sz w:val="24"/>
          <w:szCs w:val="24"/>
        </w:rPr>
      </w:pPr>
    </w:p>
    <w:p w14:paraId="7DDF006D" w14:textId="77777777" w:rsidR="002F202E" w:rsidRPr="002F202E" w:rsidRDefault="00AA6E2D" w:rsidP="007E0D5F">
      <w:pPr>
        <w:jc w:val="both"/>
        <w:rPr>
          <w:rFonts w:ascii="Arial" w:hAnsi="Arial" w:cs="Arial"/>
          <w:sz w:val="24"/>
          <w:szCs w:val="24"/>
        </w:rPr>
      </w:pPr>
      <w:r w:rsidRPr="002F202E">
        <w:rPr>
          <w:rFonts w:ascii="Arial" w:hAnsi="Arial" w:cs="Arial"/>
          <w:sz w:val="24"/>
          <w:szCs w:val="24"/>
        </w:rPr>
        <w:t>Hier ist aber schon einmal der Link:</w:t>
      </w:r>
      <w:r w:rsidR="002F202E" w:rsidRPr="002F202E">
        <w:rPr>
          <w:rFonts w:ascii="Arial" w:hAnsi="Arial" w:cs="Arial"/>
          <w:sz w:val="24"/>
          <w:szCs w:val="24"/>
        </w:rPr>
        <w:t xml:space="preserve"> </w:t>
      </w:r>
    </w:p>
    <w:p w14:paraId="6F20501A" w14:textId="77777777" w:rsidR="002F202E" w:rsidRDefault="002F202E" w:rsidP="007E0D5F">
      <w:pPr>
        <w:jc w:val="both"/>
        <w:rPr>
          <w:sz w:val="24"/>
          <w:szCs w:val="24"/>
        </w:rPr>
      </w:pPr>
    </w:p>
    <w:p w14:paraId="45ADF50C" w14:textId="77777777" w:rsidR="002F202E" w:rsidRPr="002F202E" w:rsidRDefault="004364EA" w:rsidP="002F202E">
      <w:pPr>
        <w:rPr>
          <w:rFonts w:ascii="Arial" w:hAnsi="Arial" w:cs="Arial"/>
        </w:rPr>
      </w:pPr>
      <w:hyperlink r:id="rId12" w:history="1">
        <w:r w:rsidR="002F202E" w:rsidRPr="002F202E">
          <w:rPr>
            <w:rStyle w:val="Hyperlink"/>
            <w:rFonts w:ascii="Arial" w:hAnsi="Arial" w:cs="Arial"/>
          </w:rPr>
          <w:t>https://us02web.zoom.us/j/84070691638?pwd=iPjWvgLIW2gaoDCWaCbcSLB2PazTNE.1</w:t>
        </w:r>
      </w:hyperlink>
    </w:p>
    <w:p w14:paraId="3D9EB416" w14:textId="77777777" w:rsidR="002F202E" w:rsidRPr="002F202E" w:rsidRDefault="002F202E" w:rsidP="002F202E">
      <w:pPr>
        <w:rPr>
          <w:rFonts w:ascii="Arial" w:hAnsi="Arial" w:cs="Arial"/>
        </w:rPr>
      </w:pPr>
    </w:p>
    <w:p w14:paraId="0C6F8AF5" w14:textId="77777777" w:rsidR="002F202E" w:rsidRPr="002F202E" w:rsidRDefault="002F202E" w:rsidP="002F202E">
      <w:pPr>
        <w:rPr>
          <w:rFonts w:ascii="Arial" w:hAnsi="Arial" w:cs="Arial"/>
        </w:rPr>
      </w:pPr>
      <w:r w:rsidRPr="002F202E">
        <w:rPr>
          <w:rFonts w:ascii="Arial" w:hAnsi="Arial" w:cs="Arial"/>
        </w:rPr>
        <w:t>Meeting-ID: 840 7069 1638</w:t>
      </w:r>
    </w:p>
    <w:p w14:paraId="2E32A01D" w14:textId="77777777" w:rsidR="002F202E" w:rsidRPr="002F202E" w:rsidRDefault="002F202E" w:rsidP="002F202E">
      <w:pPr>
        <w:rPr>
          <w:rFonts w:ascii="Arial" w:hAnsi="Arial" w:cs="Arial"/>
        </w:rPr>
      </w:pPr>
      <w:proofErr w:type="spellStart"/>
      <w:r w:rsidRPr="002F202E">
        <w:rPr>
          <w:rFonts w:ascii="Arial" w:hAnsi="Arial" w:cs="Arial"/>
        </w:rPr>
        <w:t>Kenncode</w:t>
      </w:r>
      <w:proofErr w:type="spellEnd"/>
      <w:r w:rsidRPr="002F202E">
        <w:rPr>
          <w:rFonts w:ascii="Arial" w:hAnsi="Arial" w:cs="Arial"/>
        </w:rPr>
        <w:t>: 142928</w:t>
      </w:r>
    </w:p>
    <w:p w14:paraId="67353A78" w14:textId="77777777" w:rsidR="002F202E" w:rsidRDefault="002F202E" w:rsidP="002F202E"/>
    <w:p w14:paraId="001107CE" w14:textId="77777777" w:rsidR="007E0D5F" w:rsidRDefault="00AA6E2D" w:rsidP="007E0D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8652721" w14:textId="77777777" w:rsidR="00F3591C" w:rsidRDefault="0005214B" w:rsidP="00D005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freuen uns darauf, Sie </w:t>
      </w:r>
      <w:r w:rsidR="006D3C37">
        <w:rPr>
          <w:rFonts w:ascii="Arial" w:hAnsi="Arial" w:cs="Arial"/>
          <w:sz w:val="24"/>
          <w:szCs w:val="24"/>
        </w:rPr>
        <w:t xml:space="preserve">im </w:t>
      </w:r>
      <w:r w:rsidR="00F3591C">
        <w:rPr>
          <w:rFonts w:ascii="Arial" w:hAnsi="Arial" w:cs="Arial"/>
          <w:sz w:val="24"/>
          <w:szCs w:val="24"/>
        </w:rPr>
        <w:t>September per Zoom zu sehen und zu hören!</w:t>
      </w:r>
    </w:p>
    <w:p w14:paraId="4B9AE6CB" w14:textId="77777777" w:rsidR="00D005EA" w:rsidRDefault="00D005EA" w:rsidP="00D005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094DE01" w14:textId="77777777" w:rsidR="00D005EA" w:rsidRDefault="00D005EA" w:rsidP="00D005EA">
      <w:pPr>
        <w:rPr>
          <w:rFonts w:ascii="Arial" w:hAnsi="Arial" w:cs="Arial"/>
          <w:sz w:val="24"/>
          <w:szCs w:val="24"/>
        </w:rPr>
      </w:pPr>
      <w:r w:rsidRPr="0040792C">
        <w:rPr>
          <w:rFonts w:ascii="Arial" w:hAnsi="Arial" w:cs="Arial"/>
          <w:sz w:val="24"/>
          <w:szCs w:val="24"/>
        </w:rPr>
        <w:t xml:space="preserve">Mit </w:t>
      </w:r>
      <w:r>
        <w:rPr>
          <w:rFonts w:ascii="Arial" w:hAnsi="Arial" w:cs="Arial"/>
          <w:sz w:val="24"/>
          <w:szCs w:val="24"/>
        </w:rPr>
        <w:t>lieben</w:t>
      </w:r>
      <w:r w:rsidRPr="0040792C">
        <w:rPr>
          <w:rFonts w:ascii="Arial" w:hAnsi="Arial" w:cs="Arial"/>
          <w:sz w:val="24"/>
          <w:szCs w:val="24"/>
        </w:rPr>
        <w:t xml:space="preserve"> Grüßen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A158130" w14:textId="77777777" w:rsidR="002F202E" w:rsidRDefault="00D005EA" w:rsidP="00D005EA">
      <w:pPr>
        <w:rPr>
          <w:rFonts w:ascii="Arial" w:hAnsi="Arial" w:cs="Arial"/>
          <w:sz w:val="24"/>
          <w:szCs w:val="24"/>
        </w:rPr>
      </w:pPr>
      <w:r w:rsidRPr="00582D03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582D03">
        <w:rPr>
          <w:rFonts w:ascii="Arial" w:hAnsi="Arial" w:cs="Arial"/>
          <w:sz w:val="24"/>
          <w:szCs w:val="24"/>
        </w:rPr>
        <w:t>auch vom Vorstand Daniela Körber, Dorothée Schwepper</w:t>
      </w:r>
      <w:r w:rsidR="002F202E">
        <w:rPr>
          <w:rFonts w:ascii="Arial" w:hAnsi="Arial" w:cs="Arial"/>
          <w:sz w:val="24"/>
          <w:szCs w:val="24"/>
        </w:rPr>
        <w:t xml:space="preserve"> und </w:t>
      </w:r>
      <w:r w:rsidR="00E26720">
        <w:rPr>
          <w:rFonts w:ascii="Arial" w:hAnsi="Arial" w:cs="Arial"/>
          <w:sz w:val="24"/>
          <w:szCs w:val="24"/>
        </w:rPr>
        <w:t xml:space="preserve">Renate Walch </w:t>
      </w:r>
      <w:r w:rsidR="002F202E">
        <w:rPr>
          <w:rFonts w:ascii="Arial" w:hAnsi="Arial" w:cs="Arial"/>
          <w:sz w:val="24"/>
          <w:szCs w:val="24"/>
        </w:rPr>
        <w:t>-,</w:t>
      </w:r>
    </w:p>
    <w:p w14:paraId="6609EA73" w14:textId="77777777" w:rsidR="002F202E" w:rsidRDefault="002F202E" w:rsidP="00D005EA">
      <w:pPr>
        <w:rPr>
          <w:rFonts w:ascii="Arial" w:hAnsi="Arial" w:cs="Arial"/>
          <w:sz w:val="24"/>
          <w:szCs w:val="24"/>
        </w:rPr>
      </w:pPr>
    </w:p>
    <w:p w14:paraId="257419B7" w14:textId="77777777" w:rsidR="00D005EA" w:rsidRDefault="002F202E" w:rsidP="00D005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20B5672" w14:textId="77777777" w:rsidR="00D005EA" w:rsidRPr="0040792C" w:rsidRDefault="00D005EA" w:rsidP="00D005EA">
      <w:pPr>
        <w:rPr>
          <w:rFonts w:ascii="Arial" w:hAnsi="Arial" w:cs="Arial"/>
          <w:sz w:val="24"/>
          <w:szCs w:val="24"/>
        </w:rPr>
      </w:pPr>
      <w:r w:rsidRPr="0040792C">
        <w:rPr>
          <w:rFonts w:ascii="Arial" w:hAnsi="Arial" w:cs="Arial"/>
          <w:sz w:val="24"/>
          <w:szCs w:val="24"/>
        </w:rPr>
        <w:t>Marion Wagner</w:t>
      </w:r>
    </w:p>
    <w:sectPr w:rsidR="00D005EA" w:rsidRPr="0040792C" w:rsidSect="00573E60">
      <w:headerReference w:type="default" r:id="rId13"/>
      <w:headerReference w:type="first" r:id="rId14"/>
      <w:footerReference w:type="first" r:id="rId15"/>
      <w:type w:val="continuous"/>
      <w:pgSz w:w="11907" w:h="16840" w:code="9"/>
      <w:pgMar w:top="1985" w:right="1418" w:bottom="1418" w:left="1418" w:header="851" w:footer="83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95DBC" w14:textId="77777777" w:rsidR="00AA6E2D" w:rsidRDefault="00AA6E2D">
      <w:r>
        <w:separator/>
      </w:r>
    </w:p>
  </w:endnote>
  <w:endnote w:type="continuationSeparator" w:id="0">
    <w:p w14:paraId="57CEE321" w14:textId="77777777" w:rsidR="00AA6E2D" w:rsidRDefault="00AA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9F0F3" w14:textId="77777777" w:rsidR="00AA6E2D" w:rsidRPr="002A1F85" w:rsidRDefault="00AA6E2D">
    <w:pPr>
      <w:pStyle w:val="Fuzeile"/>
      <w:tabs>
        <w:tab w:val="clear" w:pos="4536"/>
        <w:tab w:val="clear" w:pos="9072"/>
        <w:tab w:val="left" w:pos="1418"/>
        <w:tab w:val="left" w:pos="2835"/>
        <w:tab w:val="left" w:pos="3828"/>
        <w:tab w:val="left" w:pos="4253"/>
        <w:tab w:val="left" w:pos="5670"/>
        <w:tab w:val="left" w:pos="7088"/>
      </w:tabs>
      <w:rPr>
        <w:rFonts w:ascii="Arial" w:hAnsi="Arial" w:cs="Arial"/>
        <w:sz w:val="18"/>
      </w:rPr>
    </w:pPr>
    <w:r w:rsidRPr="002A1F85">
      <w:rPr>
        <w:rFonts w:ascii="Arial" w:hAnsi="Arial" w:cs="Arial"/>
        <w:sz w:val="18"/>
      </w:rPr>
      <w:t>Marion Wagner</w:t>
    </w:r>
    <w:r w:rsidRPr="002A1F85">
      <w:rPr>
        <w:rFonts w:ascii="Arial" w:hAnsi="Arial" w:cs="Arial"/>
        <w:sz w:val="18"/>
      </w:rPr>
      <w:tab/>
    </w:r>
    <w:r w:rsidRPr="002A1F85">
      <w:rPr>
        <w:rFonts w:ascii="Arial" w:hAnsi="Arial" w:cs="Arial"/>
        <w:sz w:val="18"/>
      </w:rPr>
      <w:tab/>
      <w:t>Tel.: (06232) 664 279</w:t>
    </w:r>
    <w:r w:rsidRPr="002A1F85">
      <w:rPr>
        <w:rFonts w:ascii="Arial" w:hAnsi="Arial" w:cs="Arial"/>
        <w:sz w:val="18"/>
      </w:rPr>
      <w:tab/>
      <w:t>FAX: (06232</w:t>
    </w:r>
    <w:r>
      <w:rPr>
        <w:rFonts w:ascii="Arial" w:hAnsi="Arial" w:cs="Arial"/>
        <w:sz w:val="18"/>
      </w:rPr>
      <w:t xml:space="preserve">) </w:t>
    </w:r>
    <w:r w:rsidRPr="002A1F85">
      <w:rPr>
        <w:rFonts w:ascii="Arial" w:hAnsi="Arial" w:cs="Arial"/>
        <w:sz w:val="18"/>
      </w:rPr>
      <w:t>664 130</w:t>
    </w:r>
  </w:p>
  <w:p w14:paraId="630D4283" w14:textId="77777777" w:rsidR="00AA6E2D" w:rsidRPr="002A1F85" w:rsidRDefault="00AA6E2D">
    <w:pPr>
      <w:pStyle w:val="Fuzeile"/>
      <w:tabs>
        <w:tab w:val="clear" w:pos="4536"/>
        <w:tab w:val="clear" w:pos="9072"/>
        <w:tab w:val="left" w:pos="1418"/>
        <w:tab w:val="left" w:pos="2835"/>
        <w:tab w:val="left" w:pos="3828"/>
        <w:tab w:val="left" w:pos="4253"/>
        <w:tab w:val="left" w:pos="5670"/>
        <w:tab w:val="left" w:pos="7088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sz w:val="18"/>
      </w:rPr>
      <w:t xml:space="preserve">Karmeliterstr. </w:t>
    </w:r>
    <w:r w:rsidRPr="002A1F85">
      <w:rPr>
        <w:rFonts w:ascii="Arial" w:hAnsi="Arial" w:cs="Arial"/>
        <w:sz w:val="18"/>
        <w:lang w:val="en-US"/>
      </w:rPr>
      <w:t>20</w:t>
    </w:r>
    <w:r w:rsidRPr="002A1F85">
      <w:rPr>
        <w:rFonts w:ascii="Arial" w:hAnsi="Arial" w:cs="Arial"/>
        <w:sz w:val="18"/>
        <w:lang w:val="en-US"/>
      </w:rPr>
      <w:tab/>
    </w:r>
    <w:r w:rsidRPr="002A1F85">
      <w:rPr>
        <w:rFonts w:ascii="Arial" w:hAnsi="Arial" w:cs="Arial"/>
        <w:sz w:val="18"/>
        <w:lang w:val="en-US"/>
      </w:rPr>
      <w:tab/>
    </w:r>
    <w:r w:rsidRPr="005E191F">
      <w:rPr>
        <w:rFonts w:ascii="Arial" w:hAnsi="Arial" w:cs="Arial"/>
        <w:sz w:val="18"/>
      </w:rPr>
      <w:fldChar w:fldCharType="begin"/>
    </w:r>
    <w:r w:rsidRPr="002A1F85">
      <w:rPr>
        <w:rFonts w:ascii="Arial" w:hAnsi="Arial" w:cs="Arial"/>
        <w:sz w:val="18"/>
        <w:lang w:val="en-US"/>
      </w:rPr>
      <w:instrText xml:space="preserve">  </w:instrText>
    </w:r>
    <w:r w:rsidRPr="005E191F">
      <w:rPr>
        <w:rFonts w:ascii="Arial" w:hAnsi="Arial" w:cs="Arial"/>
        <w:sz w:val="18"/>
      </w:rPr>
      <w:fldChar w:fldCharType="end"/>
    </w:r>
    <w:r w:rsidRPr="002A1F85">
      <w:rPr>
        <w:rFonts w:ascii="Arial" w:hAnsi="Arial" w:cs="Arial"/>
        <w:sz w:val="18"/>
        <w:lang w:val="en-US"/>
      </w:rPr>
      <w:t>67346 Speyer</w:t>
    </w:r>
    <w:r w:rsidRPr="002A1F85">
      <w:rPr>
        <w:rFonts w:ascii="Arial" w:hAnsi="Arial" w:cs="Arial"/>
        <w:sz w:val="18"/>
        <w:lang w:val="en-US"/>
      </w:rPr>
      <w:tab/>
      <w:t xml:space="preserve"> </w:t>
    </w:r>
    <w:r w:rsidRPr="002A1F85">
      <w:rPr>
        <w:rFonts w:ascii="Arial" w:hAnsi="Arial" w:cs="Arial"/>
        <w:sz w:val="18"/>
        <w:lang w:val="en-US"/>
      </w:rPr>
      <w:tab/>
      <w:t>marion.wagner@diakonie-pfalz.de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5322" w14:textId="77777777" w:rsidR="00AA6E2D" w:rsidRPr="002A1F85" w:rsidRDefault="00AA6E2D" w:rsidP="00230A60">
    <w:pPr>
      <w:pStyle w:val="Fuzeile"/>
      <w:tabs>
        <w:tab w:val="clear" w:pos="4536"/>
        <w:tab w:val="clear" w:pos="9072"/>
        <w:tab w:val="left" w:pos="1418"/>
        <w:tab w:val="left" w:pos="2835"/>
        <w:tab w:val="left" w:pos="3828"/>
        <w:tab w:val="left" w:pos="4253"/>
        <w:tab w:val="left" w:pos="5670"/>
        <w:tab w:val="left" w:pos="7088"/>
      </w:tabs>
      <w:rPr>
        <w:rFonts w:ascii="Arial" w:hAnsi="Arial" w:cs="Arial"/>
        <w:sz w:val="18"/>
      </w:rPr>
    </w:pPr>
    <w:r w:rsidRPr="002A1F85">
      <w:rPr>
        <w:rFonts w:ascii="Arial" w:hAnsi="Arial" w:cs="Arial"/>
        <w:sz w:val="18"/>
      </w:rPr>
      <w:t>Marion Wagner</w:t>
    </w:r>
    <w:r w:rsidRPr="002A1F85">
      <w:rPr>
        <w:rFonts w:ascii="Arial" w:hAnsi="Arial" w:cs="Arial"/>
        <w:sz w:val="18"/>
      </w:rPr>
      <w:tab/>
    </w:r>
    <w:r w:rsidRPr="002A1F85">
      <w:rPr>
        <w:rFonts w:ascii="Arial" w:hAnsi="Arial" w:cs="Arial"/>
        <w:sz w:val="18"/>
      </w:rPr>
      <w:tab/>
      <w:t>Tel.: (06232) 664 279</w:t>
    </w:r>
    <w:r w:rsidRPr="002A1F85">
      <w:rPr>
        <w:rFonts w:ascii="Arial" w:hAnsi="Arial" w:cs="Arial"/>
        <w:sz w:val="18"/>
      </w:rPr>
      <w:tab/>
      <w:t>FAX: (06232</w:t>
    </w:r>
    <w:r>
      <w:rPr>
        <w:rFonts w:ascii="Arial" w:hAnsi="Arial" w:cs="Arial"/>
        <w:sz w:val="18"/>
      </w:rPr>
      <w:t xml:space="preserve">) </w:t>
    </w:r>
    <w:r w:rsidRPr="002A1F85">
      <w:rPr>
        <w:rFonts w:ascii="Arial" w:hAnsi="Arial" w:cs="Arial"/>
        <w:sz w:val="18"/>
      </w:rPr>
      <w:t>664 130</w:t>
    </w:r>
  </w:p>
  <w:p w14:paraId="2FBD15AC" w14:textId="77777777" w:rsidR="00AA6E2D" w:rsidRPr="00230A60" w:rsidRDefault="00AA6E2D" w:rsidP="00230A60">
    <w:pPr>
      <w:pStyle w:val="Fuzeile"/>
      <w:tabs>
        <w:tab w:val="clear" w:pos="4536"/>
        <w:tab w:val="clear" w:pos="9072"/>
        <w:tab w:val="left" w:pos="1418"/>
        <w:tab w:val="left" w:pos="2835"/>
        <w:tab w:val="left" w:pos="3828"/>
        <w:tab w:val="left" w:pos="4253"/>
        <w:tab w:val="left" w:pos="5670"/>
        <w:tab w:val="left" w:pos="7088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sz w:val="18"/>
      </w:rPr>
      <w:t xml:space="preserve">Karmeliterstr. </w:t>
    </w:r>
    <w:r w:rsidRPr="002A1F85">
      <w:rPr>
        <w:rFonts w:ascii="Arial" w:hAnsi="Arial" w:cs="Arial"/>
        <w:sz w:val="18"/>
        <w:lang w:val="en-US"/>
      </w:rPr>
      <w:t>20</w:t>
    </w:r>
    <w:r w:rsidRPr="002A1F85">
      <w:rPr>
        <w:rFonts w:ascii="Arial" w:hAnsi="Arial" w:cs="Arial"/>
        <w:sz w:val="18"/>
        <w:lang w:val="en-US"/>
      </w:rPr>
      <w:tab/>
    </w:r>
    <w:r w:rsidRPr="002A1F85">
      <w:rPr>
        <w:rFonts w:ascii="Arial" w:hAnsi="Arial" w:cs="Arial"/>
        <w:sz w:val="18"/>
        <w:lang w:val="en-US"/>
      </w:rPr>
      <w:tab/>
    </w:r>
    <w:r w:rsidRPr="005E191F">
      <w:rPr>
        <w:rFonts w:ascii="Arial" w:hAnsi="Arial" w:cs="Arial"/>
        <w:sz w:val="18"/>
      </w:rPr>
      <w:fldChar w:fldCharType="begin"/>
    </w:r>
    <w:r w:rsidRPr="002A1F85">
      <w:rPr>
        <w:rFonts w:ascii="Arial" w:hAnsi="Arial" w:cs="Arial"/>
        <w:sz w:val="18"/>
        <w:lang w:val="en-US"/>
      </w:rPr>
      <w:instrText xml:space="preserve">  </w:instrText>
    </w:r>
    <w:r w:rsidRPr="005E191F">
      <w:rPr>
        <w:rFonts w:ascii="Arial" w:hAnsi="Arial" w:cs="Arial"/>
        <w:sz w:val="18"/>
      </w:rPr>
      <w:fldChar w:fldCharType="end"/>
    </w:r>
    <w:r w:rsidRPr="002A1F85">
      <w:rPr>
        <w:rFonts w:ascii="Arial" w:hAnsi="Arial" w:cs="Arial"/>
        <w:sz w:val="18"/>
        <w:lang w:val="en-US"/>
      </w:rPr>
      <w:t>67346 Speyer</w:t>
    </w:r>
    <w:r w:rsidRPr="002A1F85">
      <w:rPr>
        <w:rFonts w:ascii="Arial" w:hAnsi="Arial" w:cs="Arial"/>
        <w:sz w:val="18"/>
        <w:lang w:val="en-US"/>
      </w:rPr>
      <w:tab/>
      <w:t xml:space="preserve"> </w:t>
    </w:r>
    <w:r w:rsidRPr="002A1F85">
      <w:rPr>
        <w:rFonts w:ascii="Arial" w:hAnsi="Arial" w:cs="Arial"/>
        <w:sz w:val="18"/>
        <w:lang w:val="en-US"/>
      </w:rPr>
      <w:tab/>
      <w:t>marion.wagner@diakonie-pfalz.de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10B34" w14:textId="77777777" w:rsidR="00AA6E2D" w:rsidRDefault="00AA6E2D">
      <w:r>
        <w:separator/>
      </w:r>
    </w:p>
  </w:footnote>
  <w:footnote w:type="continuationSeparator" w:id="0">
    <w:p w14:paraId="3A78540A" w14:textId="77777777" w:rsidR="00AA6E2D" w:rsidRDefault="00AA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5BDE" w14:textId="77777777" w:rsidR="00AA6E2D" w:rsidRDefault="00AA6E2D">
    <w:pPr>
      <w:pStyle w:val="Kopfzeile"/>
      <w:spacing w:before="240" w:after="480"/>
      <w:jc w:val="center"/>
      <w:rPr>
        <w:sz w:val="24"/>
      </w:rPr>
    </w:pPr>
    <w:r>
      <w:rPr>
        <w:sz w:val="24"/>
      </w:rPr>
      <w:t xml:space="preserve">- </w:t>
    </w:r>
    <w:r>
      <w:rPr>
        <w:rStyle w:val="Seitenzahl"/>
        <w:sz w:val="24"/>
      </w:rPr>
      <w:fldChar w:fldCharType="begin"/>
    </w:r>
    <w:r>
      <w:rPr>
        <w:rStyle w:val="Seitenzahl"/>
        <w:sz w:val="24"/>
      </w:rPr>
      <w:instrText xml:space="preserve"> PAGE </w:instrText>
    </w:r>
    <w:r>
      <w:rPr>
        <w:rStyle w:val="Seitenzahl"/>
        <w:sz w:val="24"/>
      </w:rPr>
      <w:fldChar w:fldCharType="separate"/>
    </w:r>
    <w:r>
      <w:rPr>
        <w:rStyle w:val="Seitenzahl"/>
        <w:noProof/>
        <w:sz w:val="24"/>
      </w:rPr>
      <w:t>3</w:t>
    </w:r>
    <w:r>
      <w:rPr>
        <w:rStyle w:val="Seitenzahl"/>
        <w:sz w:val="24"/>
      </w:rPr>
      <w:fldChar w:fldCharType="end"/>
    </w:r>
    <w:r>
      <w:rPr>
        <w:rStyle w:val="Seitenzahl"/>
        <w:sz w:val="24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5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94"/>
      <w:gridCol w:w="5172"/>
    </w:tblGrid>
    <w:tr w:rsidR="00AA6E2D" w14:paraId="7F919734" w14:textId="77777777">
      <w:tc>
        <w:tcPr>
          <w:tcW w:w="7394" w:type="dxa"/>
          <w:tcBorders>
            <w:top w:val="nil"/>
            <w:left w:val="nil"/>
            <w:bottom w:val="nil"/>
            <w:right w:val="nil"/>
          </w:tcBorders>
        </w:tcPr>
        <w:p w14:paraId="14BA9A64" w14:textId="77777777" w:rsidR="00AA6E2D" w:rsidRDefault="00AA6E2D">
          <w:pPr>
            <w:pStyle w:val="Kopfzeile"/>
          </w:pPr>
          <w:r>
            <w:rPr>
              <w:noProof/>
            </w:rPr>
            <w:drawing>
              <wp:inline distT="0" distB="0" distL="0" distR="0" wp14:anchorId="74ED4806" wp14:editId="4DF10C6F">
                <wp:extent cx="2247900" cy="730568"/>
                <wp:effectExtent l="0" t="0" r="0" b="0"/>
                <wp:docPr id="14" name="Grafik 14" descr="https://intranet.evkirchepfalz.de/gemeinde/gestaltungshandbuch/index.php?eID=dumpFile&amp;t=f&amp;f=17335&amp;token=1e83bc186898dc1f200a9ffb7bd67e8f827b001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https://intranet.evkirchepfalz.de/gemeinde/gestaltungshandbuch/index.php?eID=dumpFile&amp;t=f&amp;f=17335&amp;token=1e83bc186898dc1f200a9ffb7bd67e8f827b001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9937" cy="73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14:paraId="55C19C2F" w14:textId="77777777" w:rsidR="00AA6E2D" w:rsidRDefault="00AA6E2D">
          <w:pPr>
            <w:pStyle w:val="Kopfzeile"/>
          </w:pPr>
        </w:p>
      </w:tc>
    </w:tr>
  </w:tbl>
  <w:p w14:paraId="0F62A7D2" w14:textId="77777777" w:rsidR="00AA6E2D" w:rsidRDefault="00AA6E2D" w:rsidP="007176A6">
    <w:pPr>
      <w:pStyle w:val="Kopfzeile"/>
      <w:ind w:left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B0AD0" w14:textId="77777777" w:rsidR="00AA6E2D" w:rsidRDefault="00AA6E2D">
    <w:pPr>
      <w:pStyle w:val="Kopfzeile"/>
      <w:spacing w:before="240" w:after="480"/>
      <w:jc w:val="center"/>
      <w:rPr>
        <w:sz w:val="24"/>
      </w:rPr>
    </w:pPr>
    <w:r>
      <w:rPr>
        <w:sz w:val="24"/>
      </w:rPr>
      <w:t xml:space="preserve">- </w:t>
    </w:r>
    <w:r>
      <w:rPr>
        <w:rStyle w:val="Seitenzahl"/>
        <w:sz w:val="24"/>
      </w:rPr>
      <w:fldChar w:fldCharType="begin"/>
    </w:r>
    <w:r>
      <w:rPr>
        <w:rStyle w:val="Seitenzahl"/>
        <w:sz w:val="24"/>
      </w:rPr>
      <w:instrText xml:space="preserve"> PAGE </w:instrText>
    </w:r>
    <w:r>
      <w:rPr>
        <w:rStyle w:val="Seitenzahl"/>
        <w:sz w:val="24"/>
      </w:rPr>
      <w:fldChar w:fldCharType="separate"/>
    </w:r>
    <w:r>
      <w:rPr>
        <w:rStyle w:val="Seitenzahl"/>
        <w:noProof/>
        <w:sz w:val="24"/>
      </w:rPr>
      <w:t>3</w:t>
    </w:r>
    <w:r>
      <w:rPr>
        <w:rStyle w:val="Seitenzahl"/>
        <w:sz w:val="24"/>
      </w:rPr>
      <w:fldChar w:fldCharType="end"/>
    </w:r>
    <w:r>
      <w:rPr>
        <w:rStyle w:val="Seitenzahl"/>
        <w:sz w:val="24"/>
      </w:rPr>
      <w:t xml:space="preserve"> 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5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94"/>
      <w:gridCol w:w="5172"/>
    </w:tblGrid>
    <w:tr w:rsidR="00AA6E2D" w14:paraId="1009149B" w14:textId="77777777" w:rsidTr="008F2420">
      <w:tc>
        <w:tcPr>
          <w:tcW w:w="7394" w:type="dxa"/>
          <w:tcBorders>
            <w:top w:val="nil"/>
            <w:left w:val="nil"/>
            <w:bottom w:val="nil"/>
            <w:right w:val="nil"/>
          </w:tcBorders>
        </w:tcPr>
        <w:p w14:paraId="26DB3EEB" w14:textId="77777777" w:rsidR="00AA6E2D" w:rsidRPr="00B749F2" w:rsidRDefault="00AA6E2D" w:rsidP="00230A60">
          <w:pPr>
            <w:pStyle w:val="Kopfzeile"/>
            <w:rPr>
              <w:rFonts w:ascii="Arial" w:hAnsi="Arial" w:cs="Arial"/>
              <w:sz w:val="24"/>
              <w:szCs w:val="24"/>
            </w:rPr>
          </w:pPr>
          <w:r w:rsidRPr="00B749F2">
            <w:rPr>
              <w:rFonts w:ascii="Arial" w:hAnsi="Arial" w:cs="Arial"/>
              <w:sz w:val="24"/>
              <w:szCs w:val="24"/>
            </w:rPr>
            <w:t>Konvent der Altenheimseelsorgerinnen und Altenheimseelsorger</w:t>
          </w:r>
        </w:p>
        <w:p w14:paraId="440978B7" w14:textId="77777777" w:rsidR="00AA6E2D" w:rsidRPr="00B749F2" w:rsidRDefault="00AA6E2D" w:rsidP="00230A60">
          <w:pPr>
            <w:pStyle w:val="Kopfzeile"/>
            <w:spacing w:before="120"/>
            <w:rPr>
              <w:rFonts w:ascii="Arial" w:hAnsi="Arial" w:cs="Arial"/>
              <w:sz w:val="56"/>
            </w:rPr>
          </w:pPr>
          <w:r w:rsidRPr="00B749F2">
            <w:rPr>
              <w:rFonts w:ascii="Arial" w:hAnsi="Arial" w:cs="Arial"/>
              <w:sz w:val="40"/>
            </w:rPr>
            <w:t>Evangelische Kirche der Pfalz</w:t>
          </w:r>
        </w:p>
        <w:p w14:paraId="3A68D8ED" w14:textId="77777777" w:rsidR="00AA6E2D" w:rsidRPr="00B749F2" w:rsidRDefault="00AA6E2D" w:rsidP="00230A60">
          <w:pPr>
            <w:pStyle w:val="Kopfzeile"/>
            <w:rPr>
              <w:rFonts w:ascii="Arial" w:hAnsi="Arial" w:cs="Arial"/>
              <w:sz w:val="8"/>
            </w:rPr>
          </w:pPr>
        </w:p>
        <w:p w14:paraId="6356CAC5" w14:textId="77777777" w:rsidR="00AA6E2D" w:rsidRDefault="00AA6E2D" w:rsidP="00230A60">
          <w:pPr>
            <w:pStyle w:val="Kopfzeile"/>
          </w:pPr>
          <w:r w:rsidRPr="00B749F2">
            <w:rPr>
              <w:rFonts w:ascii="Arial" w:hAnsi="Arial" w:cs="Arial"/>
              <w:sz w:val="24"/>
            </w:rPr>
            <w:t>(Protestantische Landeskirche)</w:t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14:paraId="13ADDD22" w14:textId="77777777" w:rsidR="00AA6E2D" w:rsidRDefault="00AA6E2D" w:rsidP="00230A60">
          <w:pPr>
            <w:pStyle w:val="Kopfzeile"/>
          </w:pPr>
        </w:p>
      </w:tc>
    </w:tr>
  </w:tbl>
  <w:p w14:paraId="47683B13" w14:textId="77777777" w:rsidR="00AA6E2D" w:rsidRPr="00230A60" w:rsidRDefault="00AA6E2D" w:rsidP="00230A6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5CAC"/>
    <w:multiLevelType w:val="hybridMultilevel"/>
    <w:tmpl w:val="F21A664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E66B9"/>
    <w:multiLevelType w:val="hybridMultilevel"/>
    <w:tmpl w:val="F21A664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2620B"/>
    <w:multiLevelType w:val="multilevel"/>
    <w:tmpl w:val="39E68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F3364"/>
    <w:multiLevelType w:val="hybridMultilevel"/>
    <w:tmpl w:val="5498B94C"/>
    <w:lvl w:ilvl="0" w:tplc="C7F4874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36ADE"/>
    <w:multiLevelType w:val="multilevel"/>
    <w:tmpl w:val="26CC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42E58"/>
    <w:multiLevelType w:val="singleLevel"/>
    <w:tmpl w:val="5F0818A6"/>
    <w:lvl w:ilvl="0">
      <w:start w:val="1"/>
      <w:numFmt w:val="bullet"/>
      <w:pStyle w:val="stb2"/>
      <w:lvlText w:val="-"/>
      <w:lvlJc w:val="left"/>
      <w:pPr>
        <w:tabs>
          <w:tab w:val="num" w:pos="360"/>
        </w:tabs>
        <w:ind w:left="340" w:hanging="340"/>
      </w:pPr>
      <w:rPr>
        <w:sz w:val="16"/>
      </w:rPr>
    </w:lvl>
  </w:abstractNum>
  <w:abstractNum w:abstractNumId="6" w15:restartNumberingAfterBreak="0">
    <w:nsid w:val="46253A48"/>
    <w:multiLevelType w:val="hybridMultilevel"/>
    <w:tmpl w:val="DA2C797E"/>
    <w:lvl w:ilvl="0" w:tplc="0C380212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B411B"/>
    <w:multiLevelType w:val="hybridMultilevel"/>
    <w:tmpl w:val="8050F858"/>
    <w:lvl w:ilvl="0" w:tplc="0407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A5373"/>
    <w:multiLevelType w:val="hybridMultilevel"/>
    <w:tmpl w:val="E3DCFF02"/>
    <w:lvl w:ilvl="0" w:tplc="338E5F4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952878"/>
    <w:multiLevelType w:val="hybridMultilevel"/>
    <w:tmpl w:val="DC5C346E"/>
    <w:lvl w:ilvl="0" w:tplc="456829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54DCA"/>
    <w:multiLevelType w:val="hybridMultilevel"/>
    <w:tmpl w:val="58448E0A"/>
    <w:lvl w:ilvl="0" w:tplc="D8AE253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53F78"/>
    <w:multiLevelType w:val="hybridMultilevel"/>
    <w:tmpl w:val="1BEEBA16"/>
    <w:lvl w:ilvl="0" w:tplc="0B5044D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5593A"/>
    <w:multiLevelType w:val="hybridMultilevel"/>
    <w:tmpl w:val="833E6D82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E17DD"/>
    <w:multiLevelType w:val="hybridMultilevel"/>
    <w:tmpl w:val="647AF6AE"/>
    <w:lvl w:ilvl="0" w:tplc="778A4DE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A551E"/>
    <w:multiLevelType w:val="hybridMultilevel"/>
    <w:tmpl w:val="844E244A"/>
    <w:lvl w:ilvl="0" w:tplc="0407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72475"/>
    <w:multiLevelType w:val="hybridMultilevel"/>
    <w:tmpl w:val="2E2800BA"/>
    <w:lvl w:ilvl="0" w:tplc="5522685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A2315"/>
    <w:multiLevelType w:val="hybridMultilevel"/>
    <w:tmpl w:val="BA76EBB4"/>
    <w:lvl w:ilvl="0" w:tplc="44328256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5557E"/>
    <w:multiLevelType w:val="hybridMultilevel"/>
    <w:tmpl w:val="C40812FC"/>
    <w:lvl w:ilvl="0" w:tplc="4D507E1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9"/>
  </w:num>
  <w:num w:numId="9">
    <w:abstractNumId w:val="13"/>
  </w:num>
  <w:num w:numId="10">
    <w:abstractNumId w:val="0"/>
  </w:num>
  <w:num w:numId="11">
    <w:abstractNumId w:val="4"/>
  </w:num>
  <w:num w:numId="12">
    <w:abstractNumId w:val="1"/>
  </w:num>
  <w:num w:numId="13">
    <w:abstractNumId w:val="16"/>
  </w:num>
  <w:num w:numId="14">
    <w:abstractNumId w:val="15"/>
  </w:num>
  <w:num w:numId="15">
    <w:abstractNumId w:val="3"/>
  </w:num>
  <w:num w:numId="16">
    <w:abstractNumId w:val="17"/>
  </w:num>
  <w:num w:numId="17">
    <w:abstractNumId w:val="11"/>
  </w:num>
  <w:num w:numId="18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D9"/>
    <w:rsid w:val="0000049C"/>
    <w:rsid w:val="00010B30"/>
    <w:rsid w:val="00034222"/>
    <w:rsid w:val="0005214B"/>
    <w:rsid w:val="000536EF"/>
    <w:rsid w:val="000910C9"/>
    <w:rsid w:val="00093814"/>
    <w:rsid w:val="000A4AB4"/>
    <w:rsid w:val="000C7523"/>
    <w:rsid w:val="000C7AA9"/>
    <w:rsid w:val="000D19C2"/>
    <w:rsid w:val="000D47F1"/>
    <w:rsid w:val="000F63FF"/>
    <w:rsid w:val="00106533"/>
    <w:rsid w:val="00133AAF"/>
    <w:rsid w:val="00134920"/>
    <w:rsid w:val="00142601"/>
    <w:rsid w:val="001477FA"/>
    <w:rsid w:val="0015026E"/>
    <w:rsid w:val="00170304"/>
    <w:rsid w:val="00170C5E"/>
    <w:rsid w:val="0017170C"/>
    <w:rsid w:val="001722CD"/>
    <w:rsid w:val="0019161F"/>
    <w:rsid w:val="001B525E"/>
    <w:rsid w:val="001C0500"/>
    <w:rsid w:val="001C36BA"/>
    <w:rsid w:val="001F34FD"/>
    <w:rsid w:val="00213607"/>
    <w:rsid w:val="00215EC4"/>
    <w:rsid w:val="0021600B"/>
    <w:rsid w:val="0022273A"/>
    <w:rsid w:val="00230A60"/>
    <w:rsid w:val="00232F7B"/>
    <w:rsid w:val="002367FE"/>
    <w:rsid w:val="00247288"/>
    <w:rsid w:val="002713EC"/>
    <w:rsid w:val="00284220"/>
    <w:rsid w:val="0028482B"/>
    <w:rsid w:val="002853B3"/>
    <w:rsid w:val="0029776C"/>
    <w:rsid w:val="002A1F85"/>
    <w:rsid w:val="002A4711"/>
    <w:rsid w:val="002C7307"/>
    <w:rsid w:val="002D1D01"/>
    <w:rsid w:val="002D1D92"/>
    <w:rsid w:val="002D74FE"/>
    <w:rsid w:val="002E0583"/>
    <w:rsid w:val="002E35A7"/>
    <w:rsid w:val="002E7C38"/>
    <w:rsid w:val="002E7E62"/>
    <w:rsid w:val="002F202E"/>
    <w:rsid w:val="00314E0F"/>
    <w:rsid w:val="00322C47"/>
    <w:rsid w:val="00325C26"/>
    <w:rsid w:val="00327EA0"/>
    <w:rsid w:val="00346C65"/>
    <w:rsid w:val="00371031"/>
    <w:rsid w:val="003738AE"/>
    <w:rsid w:val="00376189"/>
    <w:rsid w:val="0038759C"/>
    <w:rsid w:val="003948AF"/>
    <w:rsid w:val="003A1E00"/>
    <w:rsid w:val="003A640C"/>
    <w:rsid w:val="003B0C42"/>
    <w:rsid w:val="003B75C9"/>
    <w:rsid w:val="003C6B32"/>
    <w:rsid w:val="003D49F5"/>
    <w:rsid w:val="003D6DCC"/>
    <w:rsid w:val="003E415F"/>
    <w:rsid w:val="003F1239"/>
    <w:rsid w:val="00405DD9"/>
    <w:rsid w:val="0040792C"/>
    <w:rsid w:val="00413BFB"/>
    <w:rsid w:val="0042545C"/>
    <w:rsid w:val="004260CC"/>
    <w:rsid w:val="004364EA"/>
    <w:rsid w:val="004441CD"/>
    <w:rsid w:val="00450242"/>
    <w:rsid w:val="0046298F"/>
    <w:rsid w:val="00471F7D"/>
    <w:rsid w:val="004734C9"/>
    <w:rsid w:val="00474C66"/>
    <w:rsid w:val="00480F26"/>
    <w:rsid w:val="004A0F95"/>
    <w:rsid w:val="004B0C04"/>
    <w:rsid w:val="004C3E08"/>
    <w:rsid w:val="004E25B2"/>
    <w:rsid w:val="004F3687"/>
    <w:rsid w:val="00501872"/>
    <w:rsid w:val="005211B1"/>
    <w:rsid w:val="00523D47"/>
    <w:rsid w:val="005307C1"/>
    <w:rsid w:val="00540838"/>
    <w:rsid w:val="00542CD2"/>
    <w:rsid w:val="0055122B"/>
    <w:rsid w:val="0056462E"/>
    <w:rsid w:val="00564BBD"/>
    <w:rsid w:val="00571B0E"/>
    <w:rsid w:val="00573E60"/>
    <w:rsid w:val="00581AF7"/>
    <w:rsid w:val="00582D03"/>
    <w:rsid w:val="005A20B2"/>
    <w:rsid w:val="005A5151"/>
    <w:rsid w:val="005C0C9F"/>
    <w:rsid w:val="005C638A"/>
    <w:rsid w:val="005C72AB"/>
    <w:rsid w:val="005D2E30"/>
    <w:rsid w:val="005E191F"/>
    <w:rsid w:val="005E72CD"/>
    <w:rsid w:val="005F3C94"/>
    <w:rsid w:val="00607B79"/>
    <w:rsid w:val="006355CB"/>
    <w:rsid w:val="00645128"/>
    <w:rsid w:val="0066173A"/>
    <w:rsid w:val="00661B62"/>
    <w:rsid w:val="00663D22"/>
    <w:rsid w:val="006722D7"/>
    <w:rsid w:val="0067581D"/>
    <w:rsid w:val="00677448"/>
    <w:rsid w:val="00685451"/>
    <w:rsid w:val="00690378"/>
    <w:rsid w:val="0069138F"/>
    <w:rsid w:val="006B310E"/>
    <w:rsid w:val="006B70F2"/>
    <w:rsid w:val="006C0C55"/>
    <w:rsid w:val="006C6A36"/>
    <w:rsid w:val="006D3C37"/>
    <w:rsid w:val="006E19C8"/>
    <w:rsid w:val="00704FD0"/>
    <w:rsid w:val="00705005"/>
    <w:rsid w:val="00714DE8"/>
    <w:rsid w:val="0071558C"/>
    <w:rsid w:val="007176A6"/>
    <w:rsid w:val="00724A65"/>
    <w:rsid w:val="00732445"/>
    <w:rsid w:val="0073312E"/>
    <w:rsid w:val="00750B88"/>
    <w:rsid w:val="00770889"/>
    <w:rsid w:val="007800CB"/>
    <w:rsid w:val="0079180B"/>
    <w:rsid w:val="00792ABE"/>
    <w:rsid w:val="0079612C"/>
    <w:rsid w:val="007A29A8"/>
    <w:rsid w:val="007A3A2D"/>
    <w:rsid w:val="007C753B"/>
    <w:rsid w:val="007E0D5F"/>
    <w:rsid w:val="007E3B9B"/>
    <w:rsid w:val="007E50D4"/>
    <w:rsid w:val="00800DF5"/>
    <w:rsid w:val="00806E6D"/>
    <w:rsid w:val="0081196F"/>
    <w:rsid w:val="008169EE"/>
    <w:rsid w:val="00816E42"/>
    <w:rsid w:val="00824775"/>
    <w:rsid w:val="00834FC9"/>
    <w:rsid w:val="00835A1E"/>
    <w:rsid w:val="00843959"/>
    <w:rsid w:val="00854E46"/>
    <w:rsid w:val="00863C75"/>
    <w:rsid w:val="00877937"/>
    <w:rsid w:val="008900F0"/>
    <w:rsid w:val="008A0B8A"/>
    <w:rsid w:val="008B0035"/>
    <w:rsid w:val="008B3EC9"/>
    <w:rsid w:val="008C16A4"/>
    <w:rsid w:val="008E0F08"/>
    <w:rsid w:val="008F2420"/>
    <w:rsid w:val="008F5391"/>
    <w:rsid w:val="009066DE"/>
    <w:rsid w:val="0092156A"/>
    <w:rsid w:val="00922944"/>
    <w:rsid w:val="00944770"/>
    <w:rsid w:val="00944CB6"/>
    <w:rsid w:val="00965893"/>
    <w:rsid w:val="009728D7"/>
    <w:rsid w:val="00974561"/>
    <w:rsid w:val="00984FFB"/>
    <w:rsid w:val="00987C36"/>
    <w:rsid w:val="009A5F2B"/>
    <w:rsid w:val="009B5D89"/>
    <w:rsid w:val="009E16AF"/>
    <w:rsid w:val="009E7AF5"/>
    <w:rsid w:val="009F45AA"/>
    <w:rsid w:val="009F64C2"/>
    <w:rsid w:val="00A0171A"/>
    <w:rsid w:val="00A03253"/>
    <w:rsid w:val="00A15BDC"/>
    <w:rsid w:val="00A21B39"/>
    <w:rsid w:val="00A36A34"/>
    <w:rsid w:val="00A70310"/>
    <w:rsid w:val="00A823B2"/>
    <w:rsid w:val="00A87EBD"/>
    <w:rsid w:val="00A94106"/>
    <w:rsid w:val="00AA0AF5"/>
    <w:rsid w:val="00AA6E2D"/>
    <w:rsid w:val="00AB0503"/>
    <w:rsid w:val="00AC73D2"/>
    <w:rsid w:val="00AF3160"/>
    <w:rsid w:val="00AF7BBF"/>
    <w:rsid w:val="00B004BB"/>
    <w:rsid w:val="00B17201"/>
    <w:rsid w:val="00B2308E"/>
    <w:rsid w:val="00B51366"/>
    <w:rsid w:val="00B672C3"/>
    <w:rsid w:val="00B749F2"/>
    <w:rsid w:val="00B768E0"/>
    <w:rsid w:val="00B7759E"/>
    <w:rsid w:val="00B81B4A"/>
    <w:rsid w:val="00BA6619"/>
    <w:rsid w:val="00BA67B1"/>
    <w:rsid w:val="00BB761F"/>
    <w:rsid w:val="00BD2B63"/>
    <w:rsid w:val="00BD560D"/>
    <w:rsid w:val="00BE76D5"/>
    <w:rsid w:val="00C201A7"/>
    <w:rsid w:val="00C21A29"/>
    <w:rsid w:val="00C418AE"/>
    <w:rsid w:val="00C602A3"/>
    <w:rsid w:val="00C76141"/>
    <w:rsid w:val="00CA1F21"/>
    <w:rsid w:val="00CC47CA"/>
    <w:rsid w:val="00CD05DE"/>
    <w:rsid w:val="00CD1B09"/>
    <w:rsid w:val="00CD3716"/>
    <w:rsid w:val="00CD53A7"/>
    <w:rsid w:val="00CE100E"/>
    <w:rsid w:val="00CE23F5"/>
    <w:rsid w:val="00CE2A30"/>
    <w:rsid w:val="00CE3A7A"/>
    <w:rsid w:val="00CE5425"/>
    <w:rsid w:val="00D003BD"/>
    <w:rsid w:val="00D005EA"/>
    <w:rsid w:val="00D4297B"/>
    <w:rsid w:val="00D5643B"/>
    <w:rsid w:val="00D72DE3"/>
    <w:rsid w:val="00D76087"/>
    <w:rsid w:val="00D81F3D"/>
    <w:rsid w:val="00D8776C"/>
    <w:rsid w:val="00D929B7"/>
    <w:rsid w:val="00DA3A75"/>
    <w:rsid w:val="00DA400F"/>
    <w:rsid w:val="00DB0848"/>
    <w:rsid w:val="00DB7AFA"/>
    <w:rsid w:val="00DC0859"/>
    <w:rsid w:val="00DD3CC3"/>
    <w:rsid w:val="00DF7DDA"/>
    <w:rsid w:val="00E060C2"/>
    <w:rsid w:val="00E12FD9"/>
    <w:rsid w:val="00E25379"/>
    <w:rsid w:val="00E26720"/>
    <w:rsid w:val="00E37A4D"/>
    <w:rsid w:val="00E45056"/>
    <w:rsid w:val="00E455D6"/>
    <w:rsid w:val="00E520E6"/>
    <w:rsid w:val="00E60951"/>
    <w:rsid w:val="00EB0C33"/>
    <w:rsid w:val="00EE1F7E"/>
    <w:rsid w:val="00EF2065"/>
    <w:rsid w:val="00F052E4"/>
    <w:rsid w:val="00F05C33"/>
    <w:rsid w:val="00F10B57"/>
    <w:rsid w:val="00F12BFA"/>
    <w:rsid w:val="00F13C7F"/>
    <w:rsid w:val="00F17579"/>
    <w:rsid w:val="00F21EE1"/>
    <w:rsid w:val="00F22058"/>
    <w:rsid w:val="00F262C5"/>
    <w:rsid w:val="00F272B1"/>
    <w:rsid w:val="00F34107"/>
    <w:rsid w:val="00F3591C"/>
    <w:rsid w:val="00F44171"/>
    <w:rsid w:val="00F50E56"/>
    <w:rsid w:val="00F819B8"/>
    <w:rsid w:val="00F9187D"/>
    <w:rsid w:val="00FA0AF1"/>
    <w:rsid w:val="00FA29C5"/>
    <w:rsid w:val="00FB5F91"/>
    <w:rsid w:val="00FC1EBA"/>
    <w:rsid w:val="00FE0AD6"/>
    <w:rsid w:val="00FE6D60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1B15088"/>
  <w15:docId w15:val="{1D40CA0A-7835-41F3-99A2-59977474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03253"/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b2">
    <w:name w:val="stüb2"/>
    <w:basedOn w:val="Standard"/>
    <w:pPr>
      <w:numPr>
        <w:numId w:val="1"/>
      </w:numPr>
      <w:spacing w:after="120"/>
    </w:pPr>
  </w:style>
  <w:style w:type="paragraph" w:styleId="NurText">
    <w:name w:val="Plain Text"/>
    <w:basedOn w:val="Standard"/>
    <w:link w:val="NurTextZchn"/>
    <w:uiPriority w:val="99"/>
    <w:rPr>
      <w:rFonts w:ascii="Arial" w:hAnsi="Arial"/>
    </w:rPr>
  </w:style>
  <w:style w:type="paragraph" w:customStyle="1" w:styleId="RPA-Formular">
    <w:name w:val="RPA-Formular"/>
    <w:basedOn w:val="Standard"/>
    <w:rPr>
      <w:b/>
      <w:i/>
      <w:sz w:val="96"/>
      <w:u w:val="double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Standard"/>
    <w:pPr>
      <w:pBdr>
        <w:top w:val="dashDotStroked" w:sz="24" w:space="2" w:color="auto"/>
        <w:left w:val="dashDotStroked" w:sz="24" w:space="4" w:color="auto"/>
        <w:bottom w:val="dashDotStroked" w:sz="24" w:space="2" w:color="auto"/>
        <w:right w:val="dashDotStroked" w:sz="24" w:space="4" w:color="auto"/>
      </w:pBdr>
      <w:ind w:left="567" w:right="567"/>
      <w:jc w:val="center"/>
    </w:pPr>
    <w:rPr>
      <w:b/>
      <w:sz w:val="30"/>
    </w:rPr>
  </w:style>
  <w:style w:type="paragraph" w:styleId="Textkrper">
    <w:name w:val="Body Text"/>
    <w:basedOn w:val="Standard"/>
    <w:rPr>
      <w:b/>
      <w:sz w:val="28"/>
    </w:rPr>
  </w:style>
  <w:style w:type="paragraph" w:styleId="Sprechblasentext">
    <w:name w:val="Balloon Text"/>
    <w:basedOn w:val="Standard"/>
    <w:semiHidden/>
    <w:rsid w:val="007176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D2B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bsatz-Standardschriftart"/>
    <w:rsid w:val="00B2308E"/>
  </w:style>
  <w:style w:type="character" w:styleId="Fett">
    <w:name w:val="Strong"/>
    <w:basedOn w:val="Absatz-Standardschriftart"/>
    <w:uiPriority w:val="22"/>
    <w:qFormat/>
    <w:rsid w:val="00B2308E"/>
    <w:rPr>
      <w:b/>
      <w:bCs/>
    </w:rPr>
  </w:style>
  <w:style w:type="character" w:customStyle="1" w:styleId="KopfzeileZchn">
    <w:name w:val="Kopfzeile Zchn"/>
    <w:basedOn w:val="Absatz-Standardschriftart"/>
    <w:link w:val="Kopfzeile"/>
    <w:rsid w:val="00A03253"/>
  </w:style>
  <w:style w:type="character" w:customStyle="1" w:styleId="FuzeileZchn">
    <w:name w:val="Fußzeile Zchn"/>
    <w:basedOn w:val="Absatz-Standardschriftart"/>
    <w:link w:val="Fuzeile"/>
    <w:rsid w:val="00A03253"/>
  </w:style>
  <w:style w:type="paragraph" w:styleId="StandardWeb">
    <w:name w:val="Normal (Web)"/>
    <w:basedOn w:val="Standard"/>
    <w:uiPriority w:val="99"/>
    <w:unhideWhenUsed/>
    <w:rsid w:val="0087793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NurTextZchn">
    <w:name w:val="Nur Text Zchn"/>
    <w:basedOn w:val="Absatz-Standardschriftart"/>
    <w:link w:val="NurText"/>
    <w:uiPriority w:val="99"/>
    <w:rsid w:val="004F3687"/>
    <w:rPr>
      <w:rFonts w:ascii="Arial" w:hAnsi="Arial"/>
    </w:rPr>
  </w:style>
  <w:style w:type="character" w:customStyle="1" w:styleId="osrxxb">
    <w:name w:val="osrxxb"/>
    <w:basedOn w:val="Absatz-Standardschriftart"/>
    <w:rsid w:val="00AB0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s02web.zoom.us/j/84070691638?pwd=iPjWvgLIW2gaoDCWaCbcSLB2PazTNE.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Thomas%20Jakubowski\Anwendungsdaten\Microsoft\Vorlagen\BHS%202004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551C-6266-4210-9E5B-0175C174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BHS 2004</Template>
  <TotalTime>0</TotalTime>
  <Pages>2</Pages>
  <Words>330</Words>
  <Characters>2018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 Beauftragte des Landes-kirchenrates für Behinderten-seelsorge und integrative</vt:lpstr>
    </vt:vector>
  </TitlesOfParts>
  <Company>Speyer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Beauftragte des Landes-kirchenrates für Behinderten-seelsorge und integrative</dc:title>
  <dc:creator>Thomas Jakubowski</dc:creator>
  <cp:lastModifiedBy>schimpf@moed-pfalz.de</cp:lastModifiedBy>
  <cp:revision>2</cp:revision>
  <cp:lastPrinted>2024-08-12T12:08:00Z</cp:lastPrinted>
  <dcterms:created xsi:type="dcterms:W3CDTF">2026-08-27T11:30:00Z</dcterms:created>
  <dcterms:modified xsi:type="dcterms:W3CDTF">2026-08-27T11:30:00Z</dcterms:modified>
</cp:coreProperties>
</file>